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AA" w:rsidRDefault="005E6BAA" w:rsidP="00C436B9">
      <w:pPr>
        <w:pStyle w:val="Tekstpodstawowywcity"/>
        <w:spacing w:after="0"/>
        <w:ind w:left="0"/>
        <w:jc w:val="center"/>
        <w:rPr>
          <w:b/>
        </w:rPr>
      </w:pPr>
      <w:bookmarkStart w:id="0" w:name="_GoBack"/>
      <w:bookmarkEnd w:id="0"/>
      <w:r>
        <w:rPr>
          <w:b/>
          <w:sz w:val="28"/>
          <w:szCs w:val="28"/>
        </w:rPr>
        <w:t>Centrum Aktywności Społecznej PRYZMAT</w:t>
      </w:r>
    </w:p>
    <w:p w:rsidR="005E6BAA" w:rsidRDefault="005E6BAA" w:rsidP="00C436B9">
      <w:pPr>
        <w:pStyle w:val="Tekstpodstawowywcity"/>
        <w:spacing w:after="0"/>
        <w:jc w:val="center"/>
        <w:rPr>
          <w:lang w:val="de-DE"/>
        </w:rPr>
      </w:pPr>
      <w:r>
        <w:rPr>
          <w:b/>
        </w:rPr>
        <w:t>16 – 400 Suwałki, ul. Noniew</w:t>
      </w:r>
      <w:r w:rsidR="00E40385">
        <w:rPr>
          <w:b/>
        </w:rPr>
        <w:t>icza 91, tel./fax 87 565 02 58</w:t>
      </w:r>
      <w:r w:rsidR="00E40385">
        <w:rPr>
          <w:b/>
        </w:rPr>
        <w:br/>
      </w:r>
      <w:r>
        <w:rPr>
          <w:b/>
        </w:rPr>
        <w:t>e-mail: pryzmat@pryzmat.</w:t>
      </w:r>
      <w:proofErr w:type="gramStart"/>
      <w:r>
        <w:rPr>
          <w:b/>
        </w:rPr>
        <w:t>org</w:t>
      </w:r>
      <w:proofErr w:type="gramEnd"/>
      <w:r>
        <w:rPr>
          <w:b/>
        </w:rPr>
        <w:t>.pl</w:t>
      </w:r>
    </w:p>
    <w:p w:rsidR="005E6BAA" w:rsidRDefault="005E6BAA" w:rsidP="005E6BAA">
      <w:pPr>
        <w:pStyle w:val="Nagwek5"/>
        <w:pBdr>
          <w:top w:val="single" w:sz="4" w:space="2" w:color="000000"/>
        </w:pBdr>
        <w:rPr>
          <w:lang w:val="de-DE"/>
        </w:rPr>
      </w:pPr>
    </w:p>
    <w:p w:rsidR="00C436B9" w:rsidRPr="00C436B9" w:rsidRDefault="00C436B9" w:rsidP="00C436B9">
      <w:pPr>
        <w:rPr>
          <w:lang w:val="de-DE" w:eastAsia="fr-FR"/>
        </w:rPr>
      </w:pPr>
    </w:p>
    <w:p w:rsidR="005E6BAA" w:rsidRDefault="005E6BAA" w:rsidP="005E6BAA">
      <w:pPr>
        <w:pStyle w:val="Akapitzlist1"/>
        <w:shd w:val="clear" w:color="auto" w:fill="FFFFFF"/>
        <w:spacing w:after="0" w:line="1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Formularz zgłoszeniowy do udziału w szkoleniu:</w:t>
      </w:r>
    </w:p>
    <w:p w:rsidR="005E6BAA" w:rsidRPr="00126695" w:rsidRDefault="005E6BAA" w:rsidP="005E6BAA">
      <w:pPr>
        <w:pStyle w:val="Akapitzlist1"/>
        <w:shd w:val="clear" w:color="auto" w:fill="FFFFFF"/>
        <w:spacing w:after="0" w:line="1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6695">
        <w:rPr>
          <w:rFonts w:ascii="Times New Roman" w:hAnsi="Times New Roman" w:cs="Times New Roman"/>
          <w:b/>
          <w:sz w:val="28"/>
          <w:szCs w:val="28"/>
          <w:u w:val="single"/>
        </w:rPr>
        <w:t xml:space="preserve"> „Nowe możliwości wsparcia finansowego dla NGO”</w:t>
      </w:r>
    </w:p>
    <w:p w:rsidR="005E6BAA" w:rsidRDefault="00CE5E2A" w:rsidP="005E6BAA">
      <w:pPr>
        <w:pStyle w:val="Akapitzlist1"/>
        <w:shd w:val="clear" w:color="auto" w:fill="FFFFFF"/>
        <w:spacing w:after="0" w:line="100" w:lineRule="atLeast"/>
        <w:ind w:left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Sokółka</w:t>
      </w:r>
      <w:r w:rsidR="00E40385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="005E6BAA">
        <w:rPr>
          <w:rFonts w:ascii="Times New Roman" w:hAnsi="Times New Roman" w:cs="Times New Roman"/>
          <w:b/>
          <w:sz w:val="28"/>
          <w:szCs w:val="28"/>
        </w:rPr>
        <w:t xml:space="preserve"> czerwca 2015 r. </w:t>
      </w:r>
    </w:p>
    <w:p w:rsidR="005E6BAA" w:rsidRDefault="005E6BAA" w:rsidP="005E6BAA">
      <w:pPr>
        <w:jc w:val="center"/>
      </w:pPr>
    </w:p>
    <w:p w:rsidR="005E6BAA" w:rsidRPr="00C37C89" w:rsidRDefault="005E6BAA" w:rsidP="005E6BAA">
      <w:pPr>
        <w:pStyle w:val="Nagwek1"/>
        <w:rPr>
          <w:color w:val="auto"/>
          <w:szCs w:val="24"/>
        </w:rPr>
      </w:pPr>
      <w:r w:rsidRPr="00C37C89">
        <w:rPr>
          <w:color w:val="auto"/>
          <w:szCs w:val="24"/>
        </w:rPr>
        <w:t>Moje dane</w:t>
      </w:r>
      <w:r w:rsidR="0029574B">
        <w:rPr>
          <w:color w:val="auto"/>
          <w:szCs w:val="24"/>
        </w:rPr>
        <w:t>:</w:t>
      </w: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1169"/>
        <w:gridCol w:w="2410"/>
        <w:gridCol w:w="1276"/>
        <w:gridCol w:w="2270"/>
      </w:tblGrid>
      <w:tr w:rsidR="005E6BAA" w:rsidTr="005E6BAA">
        <w:trPr>
          <w:cantSplit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Default="005E6BAA" w:rsidP="00A54576">
            <w:pPr>
              <w:jc w:val="both"/>
              <w:rPr>
                <w:b/>
              </w:rPr>
            </w:pPr>
            <w:r>
              <w:rPr>
                <w:b/>
              </w:rPr>
              <w:t xml:space="preserve">Nazwisko      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Default="005E6BAA" w:rsidP="00A54576">
            <w:pPr>
              <w:jc w:val="both"/>
              <w:rPr>
                <w:b/>
              </w:rPr>
            </w:pPr>
            <w:r>
              <w:rPr>
                <w:b/>
              </w:rPr>
              <w:t>Imię lub imiona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Default="005E6BAA" w:rsidP="00A54576">
            <w:pPr>
              <w:jc w:val="both"/>
            </w:pPr>
            <w:r>
              <w:rPr>
                <w:b/>
              </w:rPr>
              <w:t>Data urodzenia</w:t>
            </w:r>
          </w:p>
        </w:tc>
      </w:tr>
      <w:tr w:rsidR="005E6BAA" w:rsidTr="005E6BAA">
        <w:trPr>
          <w:cantSplit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Default="005E6BAA" w:rsidP="00A54576">
            <w:pPr>
              <w:jc w:val="both"/>
            </w:pPr>
          </w:p>
          <w:p w:rsidR="005E6BAA" w:rsidRDefault="005E6BAA" w:rsidP="00A54576">
            <w:pPr>
              <w:jc w:val="both"/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Default="005E6BAA" w:rsidP="00A54576">
            <w:pPr>
              <w:jc w:val="both"/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Default="005E6BAA" w:rsidP="00A54576">
            <w:pPr>
              <w:jc w:val="both"/>
            </w:pPr>
          </w:p>
        </w:tc>
      </w:tr>
      <w:tr w:rsidR="00C37C89" w:rsidRPr="00C37C89" w:rsidTr="005E6BAA">
        <w:trPr>
          <w:cantSplit/>
          <w:trHeight w:val="70"/>
        </w:trPr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jc w:val="both"/>
              <w:rPr>
                <w:b/>
              </w:rPr>
            </w:pPr>
            <w:r w:rsidRPr="00C37C89">
              <w:rPr>
                <w:b/>
              </w:rPr>
              <w:t xml:space="preserve">Adres </w:t>
            </w:r>
          </w:p>
          <w:p w:rsidR="005E6BAA" w:rsidRPr="00C37C89" w:rsidRDefault="005E6BAA" w:rsidP="00A54576">
            <w:pPr>
              <w:jc w:val="both"/>
            </w:pPr>
            <w:proofErr w:type="gramStart"/>
            <w:r w:rsidRPr="00C37C89">
              <w:rPr>
                <w:b/>
              </w:rPr>
              <w:t>kontaktowy</w:t>
            </w:r>
            <w:proofErr w:type="gramEnd"/>
          </w:p>
        </w:tc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pStyle w:val="Nagwek3"/>
            </w:pPr>
            <w:r w:rsidRPr="00C37C89">
              <w:t>Miejscowość, ulica, nr domu, nr mieszkania</w:t>
            </w:r>
          </w:p>
        </w:tc>
      </w:tr>
      <w:tr w:rsidR="00C37C89" w:rsidRPr="00C37C89" w:rsidTr="005E6BAA">
        <w:trPr>
          <w:cantSplit/>
        </w:trPr>
        <w:tc>
          <w:tcPr>
            <w:tcW w:w="23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jc w:val="both"/>
            </w:pPr>
          </w:p>
        </w:tc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jc w:val="both"/>
            </w:pPr>
          </w:p>
          <w:p w:rsidR="005E6BAA" w:rsidRPr="00C37C89" w:rsidRDefault="005E6BAA" w:rsidP="00A54576">
            <w:pPr>
              <w:jc w:val="both"/>
            </w:pPr>
          </w:p>
        </w:tc>
      </w:tr>
      <w:tr w:rsidR="00C37C89" w:rsidRPr="00C37C89" w:rsidTr="005E6BAA">
        <w:trPr>
          <w:cantSplit/>
        </w:trPr>
        <w:tc>
          <w:tcPr>
            <w:tcW w:w="23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jc w:val="both"/>
            </w:pP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pStyle w:val="Nagwek4"/>
              <w:jc w:val="center"/>
              <w:rPr>
                <w:color w:val="auto"/>
              </w:rPr>
            </w:pPr>
            <w:r w:rsidRPr="00C37C89">
              <w:rPr>
                <w:color w:val="auto"/>
              </w:rPr>
              <w:t>Telefon</w:t>
            </w: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6A75B1" w:rsidP="00A54576">
            <w:pPr>
              <w:pStyle w:val="Nagwek4"/>
              <w:jc w:val="center"/>
              <w:rPr>
                <w:color w:val="auto"/>
              </w:rPr>
            </w:pPr>
            <w:proofErr w:type="gramStart"/>
            <w:r w:rsidRPr="00C37C89">
              <w:rPr>
                <w:color w:val="auto"/>
              </w:rPr>
              <w:t>e</w:t>
            </w:r>
            <w:r w:rsidR="005E6BAA" w:rsidRPr="00C37C89">
              <w:rPr>
                <w:color w:val="auto"/>
              </w:rPr>
              <w:t>-mail</w:t>
            </w:r>
            <w:proofErr w:type="gramEnd"/>
            <w:r w:rsidR="005E6BAA" w:rsidRPr="00C37C89">
              <w:rPr>
                <w:color w:val="auto"/>
              </w:rPr>
              <w:t>:</w:t>
            </w:r>
          </w:p>
        </w:tc>
      </w:tr>
      <w:tr w:rsidR="00C37C89" w:rsidRPr="00C37C89" w:rsidTr="005E6BAA">
        <w:trPr>
          <w:cantSplit/>
        </w:trPr>
        <w:tc>
          <w:tcPr>
            <w:tcW w:w="23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jc w:val="both"/>
            </w:pP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jc w:val="both"/>
            </w:pPr>
          </w:p>
          <w:p w:rsidR="005E6BAA" w:rsidRPr="00C37C89" w:rsidRDefault="005E6BAA" w:rsidP="00A54576">
            <w:pPr>
              <w:jc w:val="both"/>
            </w:pPr>
          </w:p>
        </w:tc>
        <w:tc>
          <w:tcPr>
            <w:tcW w:w="3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jc w:val="both"/>
            </w:pPr>
          </w:p>
          <w:p w:rsidR="005E6BAA" w:rsidRPr="00C37C89" w:rsidRDefault="005E6BAA" w:rsidP="00A54576">
            <w:pPr>
              <w:jc w:val="both"/>
            </w:pPr>
          </w:p>
        </w:tc>
      </w:tr>
    </w:tbl>
    <w:p w:rsidR="005E6BAA" w:rsidRPr="00C37C89" w:rsidRDefault="005E6BAA" w:rsidP="005E6BAA">
      <w:pPr>
        <w:pStyle w:val="Nagwek1"/>
        <w:rPr>
          <w:color w:val="auto"/>
          <w:szCs w:val="24"/>
        </w:rPr>
      </w:pPr>
      <w:r w:rsidRPr="00C37C89">
        <w:rPr>
          <w:color w:val="auto"/>
          <w:szCs w:val="24"/>
        </w:rPr>
        <w:t xml:space="preserve">Dane </w:t>
      </w:r>
      <w:r w:rsidR="0029574B">
        <w:rPr>
          <w:color w:val="auto"/>
          <w:szCs w:val="24"/>
        </w:rPr>
        <w:t>organizacji, którą reprezentuję:</w:t>
      </w: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C37C89" w:rsidRPr="00C37C89" w:rsidTr="006A75B1">
        <w:trPr>
          <w:cantSplit/>
        </w:trPr>
        <w:tc>
          <w:tcPr>
            <w:tcW w:w="9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pStyle w:val="Nagwek4"/>
              <w:rPr>
                <w:color w:val="auto"/>
              </w:rPr>
            </w:pPr>
            <w:r w:rsidRPr="00C37C89">
              <w:rPr>
                <w:color w:val="auto"/>
              </w:rPr>
              <w:t xml:space="preserve">Nazwa </w:t>
            </w:r>
          </w:p>
        </w:tc>
      </w:tr>
      <w:tr w:rsidR="00C37C89" w:rsidRPr="00C37C89" w:rsidTr="006A75B1">
        <w:trPr>
          <w:cantSplit/>
        </w:trPr>
        <w:tc>
          <w:tcPr>
            <w:tcW w:w="9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jc w:val="both"/>
            </w:pPr>
          </w:p>
          <w:p w:rsidR="005E6BAA" w:rsidRPr="00C37C89" w:rsidRDefault="005E6BAA" w:rsidP="00A54576">
            <w:pPr>
              <w:jc w:val="both"/>
            </w:pPr>
          </w:p>
        </w:tc>
      </w:tr>
      <w:tr w:rsidR="00C37C89" w:rsidRPr="00C37C89" w:rsidTr="006A75B1">
        <w:trPr>
          <w:cantSplit/>
        </w:trPr>
        <w:tc>
          <w:tcPr>
            <w:tcW w:w="9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Pr="00C37C89" w:rsidRDefault="005E6BAA" w:rsidP="00A54576">
            <w:pPr>
              <w:pStyle w:val="Nagwek4"/>
              <w:rPr>
                <w:color w:val="auto"/>
              </w:rPr>
            </w:pPr>
            <w:r w:rsidRPr="00C37C89">
              <w:rPr>
                <w:color w:val="auto"/>
              </w:rPr>
              <w:t>Adres, telefon, www</w:t>
            </w:r>
          </w:p>
        </w:tc>
      </w:tr>
      <w:tr w:rsidR="005E6BAA" w:rsidTr="006A75B1">
        <w:trPr>
          <w:cantSplit/>
        </w:trPr>
        <w:tc>
          <w:tcPr>
            <w:tcW w:w="9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BAA" w:rsidRDefault="005E6BAA" w:rsidP="00A54576">
            <w:pPr>
              <w:jc w:val="both"/>
            </w:pPr>
          </w:p>
          <w:p w:rsidR="005E6BAA" w:rsidRDefault="005E6BAA" w:rsidP="00A54576">
            <w:pPr>
              <w:jc w:val="both"/>
            </w:pPr>
          </w:p>
        </w:tc>
      </w:tr>
    </w:tbl>
    <w:p w:rsidR="005E6BAA" w:rsidRDefault="005E6BAA" w:rsidP="005E6BAA">
      <w:pPr>
        <w:rPr>
          <w:b/>
        </w:rPr>
      </w:pPr>
    </w:p>
    <w:p w:rsidR="005E6BAA" w:rsidRPr="00084E19" w:rsidRDefault="005E6BAA" w:rsidP="005E6BAA">
      <w:pPr>
        <w:jc w:val="center"/>
        <w:rPr>
          <w:sz w:val="22"/>
          <w:szCs w:val="22"/>
        </w:rPr>
      </w:pPr>
      <w:r w:rsidRPr="00084E19">
        <w:rPr>
          <w:sz w:val="22"/>
          <w:szCs w:val="22"/>
        </w:rPr>
        <w:t xml:space="preserve">Zgodnie z ustawą z dnia 29 sierpnia 1997 r. o ochronie danych osobowych (Dz. U. </w:t>
      </w:r>
      <w:proofErr w:type="gramStart"/>
      <w:r w:rsidRPr="00084E19">
        <w:rPr>
          <w:sz w:val="22"/>
          <w:szCs w:val="22"/>
        </w:rPr>
        <w:t>z</w:t>
      </w:r>
      <w:proofErr w:type="gramEnd"/>
      <w:r w:rsidRPr="00084E19">
        <w:rPr>
          <w:sz w:val="22"/>
          <w:szCs w:val="22"/>
        </w:rPr>
        <w:t xml:space="preserve"> 2002 r. Nr 101, </w:t>
      </w:r>
      <w:r w:rsidR="00B32FB3">
        <w:rPr>
          <w:sz w:val="22"/>
          <w:szCs w:val="22"/>
        </w:rPr>
        <w:br/>
      </w:r>
      <w:r w:rsidRPr="00084E19">
        <w:rPr>
          <w:sz w:val="22"/>
          <w:szCs w:val="22"/>
        </w:rPr>
        <w:t xml:space="preserve">poz. 926, ze zm.) wyrażam zgodę na przetwarzanie moich danych osobowych dla potrzeb niezbędnych </w:t>
      </w:r>
      <w:r w:rsidR="00784439">
        <w:rPr>
          <w:sz w:val="22"/>
          <w:szCs w:val="22"/>
        </w:rPr>
        <w:br/>
      </w:r>
      <w:r w:rsidRPr="00084E19">
        <w:rPr>
          <w:sz w:val="22"/>
          <w:szCs w:val="22"/>
        </w:rPr>
        <w:t>do realizacji projektu „</w:t>
      </w:r>
      <w:r w:rsidR="00084E19" w:rsidRPr="00084E19">
        <w:rPr>
          <w:sz w:val="22"/>
          <w:szCs w:val="22"/>
        </w:rPr>
        <w:t>Ośrodek Wsparcia Ekonomii Społecznej w Suwałkach</w:t>
      </w:r>
      <w:r w:rsidRPr="00084E19">
        <w:rPr>
          <w:sz w:val="22"/>
          <w:szCs w:val="22"/>
        </w:rPr>
        <w:t>”</w:t>
      </w:r>
    </w:p>
    <w:p w:rsidR="005E6BAA" w:rsidRDefault="005E6BAA" w:rsidP="005E6BAA"/>
    <w:p w:rsidR="005E6BAA" w:rsidRDefault="005E6BAA" w:rsidP="005E6BAA"/>
    <w:p w:rsidR="005E6BAA" w:rsidRDefault="005E6BAA" w:rsidP="005E6BAA"/>
    <w:p w:rsidR="005E6BAA" w:rsidRPr="00F73248" w:rsidRDefault="00784439" w:rsidP="005E6BAA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5E6BAA" w:rsidRPr="00F73248">
        <w:rPr>
          <w:sz w:val="20"/>
          <w:szCs w:val="20"/>
        </w:rPr>
        <w:t>.............</w:t>
      </w:r>
      <w:r w:rsidR="00084E19" w:rsidRPr="00F73248">
        <w:rPr>
          <w:sz w:val="20"/>
          <w:szCs w:val="20"/>
        </w:rPr>
        <w:t>.................</w:t>
      </w:r>
      <w:r w:rsidR="00F73248">
        <w:rPr>
          <w:sz w:val="20"/>
          <w:szCs w:val="20"/>
        </w:rPr>
        <w:t>......</w:t>
      </w:r>
      <w:r w:rsidR="00084E19" w:rsidRPr="00F73248">
        <w:rPr>
          <w:sz w:val="20"/>
          <w:szCs w:val="20"/>
        </w:rPr>
        <w:t>..............</w:t>
      </w:r>
      <w:r w:rsidR="005E6BAA" w:rsidRPr="00F73248">
        <w:rPr>
          <w:sz w:val="20"/>
          <w:szCs w:val="20"/>
        </w:rPr>
        <w:t xml:space="preserve">                             </w:t>
      </w:r>
      <w:r w:rsidR="00084E19" w:rsidRPr="00F73248">
        <w:rPr>
          <w:sz w:val="20"/>
          <w:szCs w:val="20"/>
        </w:rPr>
        <w:t xml:space="preserve">                     </w:t>
      </w:r>
      <w:r w:rsidR="005E6BAA" w:rsidRPr="00F73248">
        <w:rPr>
          <w:sz w:val="20"/>
          <w:szCs w:val="20"/>
        </w:rPr>
        <w:t xml:space="preserve">    ................................</w:t>
      </w:r>
      <w:r w:rsidR="00084E19" w:rsidRPr="00F73248">
        <w:rPr>
          <w:sz w:val="20"/>
          <w:szCs w:val="20"/>
        </w:rPr>
        <w:t>....</w:t>
      </w:r>
      <w:r w:rsidR="00F73248">
        <w:rPr>
          <w:sz w:val="20"/>
          <w:szCs w:val="20"/>
        </w:rPr>
        <w:t>..................</w:t>
      </w:r>
      <w:r w:rsidR="00084E19" w:rsidRPr="00F73248">
        <w:rPr>
          <w:sz w:val="20"/>
          <w:szCs w:val="20"/>
        </w:rPr>
        <w:t>..</w:t>
      </w:r>
      <w:r w:rsidR="005E6BAA" w:rsidRPr="00F73248">
        <w:rPr>
          <w:sz w:val="20"/>
          <w:szCs w:val="20"/>
        </w:rPr>
        <w:t>............</w:t>
      </w:r>
    </w:p>
    <w:p w:rsidR="005E6BAA" w:rsidRPr="00F73248" w:rsidRDefault="005E6BAA" w:rsidP="005E6BAA">
      <w:pPr>
        <w:pStyle w:val="Stopka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F73248">
        <w:rPr>
          <w:rFonts w:ascii="Times New Roman" w:hAnsi="Times New Roman" w:cs="Times New Roman"/>
          <w:sz w:val="20"/>
          <w:szCs w:val="20"/>
        </w:rPr>
        <w:t xml:space="preserve">         </w:t>
      </w:r>
      <w:r w:rsidR="00784439">
        <w:rPr>
          <w:rFonts w:ascii="Times New Roman" w:hAnsi="Times New Roman" w:cs="Times New Roman"/>
          <w:sz w:val="20"/>
          <w:szCs w:val="20"/>
        </w:rPr>
        <w:t xml:space="preserve">     </w:t>
      </w:r>
      <w:r w:rsidRPr="00F73248">
        <w:rPr>
          <w:rFonts w:ascii="Times New Roman" w:hAnsi="Times New Roman" w:cs="Times New Roman"/>
          <w:sz w:val="20"/>
          <w:szCs w:val="20"/>
        </w:rPr>
        <w:t xml:space="preserve">   Imię i </w:t>
      </w:r>
      <w:proofErr w:type="gramStart"/>
      <w:r w:rsidRPr="00F73248">
        <w:rPr>
          <w:rFonts w:ascii="Times New Roman" w:hAnsi="Times New Roman" w:cs="Times New Roman"/>
          <w:sz w:val="20"/>
          <w:szCs w:val="20"/>
        </w:rPr>
        <w:t xml:space="preserve">nazwisko                                                  </w:t>
      </w:r>
      <w:proofErr w:type="gramEnd"/>
      <w:r w:rsidRPr="00F7324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F73248">
        <w:rPr>
          <w:rFonts w:ascii="Times New Roman" w:hAnsi="Times New Roman" w:cs="Times New Roman"/>
          <w:sz w:val="20"/>
          <w:szCs w:val="20"/>
        </w:rPr>
        <w:t xml:space="preserve"> </w:t>
      </w:r>
      <w:r w:rsidRPr="00F73248">
        <w:rPr>
          <w:rFonts w:ascii="Times New Roman" w:hAnsi="Times New Roman" w:cs="Times New Roman"/>
          <w:sz w:val="20"/>
          <w:szCs w:val="20"/>
        </w:rPr>
        <w:t xml:space="preserve">    Miejscowość i data</w:t>
      </w:r>
    </w:p>
    <w:p w:rsidR="005E6BAA" w:rsidRDefault="005E6BAA" w:rsidP="005E6BAA">
      <w:pPr>
        <w:pStyle w:val="Stopka"/>
        <w:tabs>
          <w:tab w:val="clear" w:pos="4536"/>
          <w:tab w:val="clear" w:pos="9072"/>
        </w:tabs>
        <w:rPr>
          <w:szCs w:val="24"/>
        </w:rPr>
      </w:pPr>
    </w:p>
    <w:p w:rsidR="005E6BAA" w:rsidRDefault="005E6BAA" w:rsidP="005E6BAA">
      <w:pPr>
        <w:pStyle w:val="Stopka"/>
        <w:tabs>
          <w:tab w:val="clear" w:pos="4536"/>
          <w:tab w:val="clear" w:pos="9072"/>
        </w:tabs>
        <w:rPr>
          <w:szCs w:val="24"/>
        </w:rPr>
      </w:pPr>
    </w:p>
    <w:p w:rsidR="00D7293E" w:rsidRPr="004045C6" w:rsidRDefault="00D7293E" w:rsidP="004045C6"/>
    <w:sectPr w:rsidR="00D7293E" w:rsidRPr="004045C6" w:rsidSect="0078443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535" w:right="1416" w:bottom="1417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7EA" w:rsidRDefault="000407EA" w:rsidP="00CC05FA">
      <w:r>
        <w:separator/>
      </w:r>
    </w:p>
  </w:endnote>
  <w:endnote w:type="continuationSeparator" w:id="0">
    <w:p w:rsidR="000407EA" w:rsidRDefault="000407EA" w:rsidP="00CC0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69" w:rsidRPr="0029574B" w:rsidRDefault="00C67069" w:rsidP="00DC692C">
    <w:pPr>
      <w:pStyle w:val="Stopka"/>
      <w:pBdr>
        <w:top w:val="single" w:sz="4" w:space="0" w:color="auto"/>
      </w:pBdr>
      <w:ind w:right="26"/>
      <w:jc w:val="center"/>
      <w:rPr>
        <w:spacing w:val="30"/>
        <w:sz w:val="16"/>
        <w:szCs w:val="16"/>
      </w:rPr>
    </w:pPr>
    <w:r w:rsidRPr="0029574B">
      <w:rPr>
        <w:spacing w:val="30"/>
        <w:sz w:val="16"/>
        <w:szCs w:val="16"/>
      </w:rPr>
      <w:t>Projekt współfinansowany przez Unię Europejską w ramach Europejskiego Funduszu Społecznego</w:t>
    </w:r>
  </w:p>
  <w:p w:rsidR="00C67069" w:rsidRPr="001864EC" w:rsidRDefault="00F36B50" w:rsidP="00651871">
    <w:pPr>
      <w:pStyle w:val="Stopka"/>
      <w:pBdr>
        <w:top w:val="single" w:sz="4" w:space="0" w:color="auto"/>
      </w:pBdr>
      <w:ind w:right="26"/>
      <w:jc w:val="center"/>
      <w:rPr>
        <w:rFonts w:ascii="Verdana" w:hAnsi="Verdana" w:cs="Verdana"/>
        <w:sz w:val="10"/>
        <w:szCs w:val="1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AB551" wp14:editId="2FEAA504">
              <wp:simplePos x="0" y="0"/>
              <wp:positionH relativeFrom="column">
                <wp:posOffset>4931410</wp:posOffset>
              </wp:positionH>
              <wp:positionV relativeFrom="paragraph">
                <wp:posOffset>0</wp:posOffset>
              </wp:positionV>
              <wp:extent cx="1892935" cy="571500"/>
              <wp:effectExtent l="6985" t="9525" r="508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935" cy="571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069" w:rsidRPr="00E1271A" w:rsidRDefault="00C67069" w:rsidP="00E127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8.3pt;margin-top:0;width:149.0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" stroked="f">
              <v:fill opacity="0"/>
              <v:textbox>
                <w:txbxContent>
                  <w:p w:rsidR="00C67069" w:rsidRPr="00E1271A" w:rsidRDefault="00C67069" w:rsidP="00E1271A"/>
                </w:txbxContent>
              </v:textbox>
            </v:shape>
          </w:pict>
        </mc:Fallback>
      </mc:AlternateContent>
    </w:r>
  </w:p>
  <w:p w:rsidR="00C67069" w:rsidRPr="009D41BF" w:rsidRDefault="00C67069" w:rsidP="00651871">
    <w:pPr>
      <w:pStyle w:val="Stopka"/>
      <w:ind w:firstLine="900"/>
      <w:rPr>
        <w:noProof/>
        <w:sz w:val="2"/>
        <w:szCs w:val="2"/>
      </w:rPr>
    </w:pPr>
  </w:p>
  <w:tbl>
    <w:tblPr>
      <w:tblW w:w="9900" w:type="dxa"/>
      <w:tblInd w:w="-106" w:type="dxa"/>
      <w:tblLayout w:type="fixed"/>
      <w:tblLook w:val="01E0" w:firstRow="1" w:lastRow="1" w:firstColumn="1" w:lastColumn="1" w:noHBand="0" w:noVBand="0"/>
    </w:tblPr>
    <w:tblGrid>
      <w:gridCol w:w="2257"/>
      <w:gridCol w:w="5483"/>
      <w:gridCol w:w="2160"/>
    </w:tblGrid>
    <w:tr w:rsidR="00C67069" w:rsidRPr="001F3A52" w:rsidTr="007967AF">
      <w:trPr>
        <w:trHeight w:hRule="exact" w:val="851"/>
      </w:trPr>
      <w:tc>
        <w:tcPr>
          <w:tcW w:w="2257" w:type="dxa"/>
          <w:vAlign w:val="center"/>
        </w:tcPr>
        <w:p w:rsidR="00C67069" w:rsidRPr="00C735F4" w:rsidRDefault="00A2199F" w:rsidP="00C735F4">
          <w:pPr>
            <w:spacing w:after="120"/>
            <w:ind w:left="-108" w:hanging="180"/>
            <w:rPr>
              <w:spacing w:val="-2"/>
              <w:sz w:val="11"/>
              <w:szCs w:val="11"/>
            </w:rPr>
          </w:pPr>
          <w:r>
            <w:rPr>
              <w:noProof/>
              <w:spacing w:val="-2"/>
              <w:sz w:val="11"/>
              <w:szCs w:val="11"/>
            </w:rPr>
            <w:drawing>
              <wp:inline distT="0" distB="0" distL="0" distR="0" wp14:anchorId="57C953F5" wp14:editId="61A6BF1C">
                <wp:extent cx="1676400" cy="542925"/>
                <wp:effectExtent l="19050" t="0" r="0" b="0"/>
                <wp:docPr id="25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3" w:type="dxa"/>
        </w:tcPr>
        <w:p w:rsidR="00C67069" w:rsidRPr="00C735F4" w:rsidRDefault="00F36B50" w:rsidP="007967AF">
          <w:pPr>
            <w:rPr>
              <w:b/>
              <w:bCs/>
              <w:sz w:val="20"/>
              <w:szCs w:val="20"/>
              <w:u w:val="single"/>
              <w:lang w:val="en-US"/>
            </w:rPr>
          </w:pP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8240" behindDoc="1" locked="0" layoutInCell="1" allowOverlap="1" wp14:anchorId="54FE7E98" wp14:editId="424B7CDD">
                <wp:simplePos x="0" y="0"/>
                <wp:positionH relativeFrom="column">
                  <wp:posOffset>2360930</wp:posOffset>
                </wp:positionH>
                <wp:positionV relativeFrom="paragraph">
                  <wp:posOffset>48895</wp:posOffset>
                </wp:positionV>
                <wp:extent cx="320675" cy="314325"/>
                <wp:effectExtent l="0" t="0" r="0" b="0"/>
                <wp:wrapTight wrapText="bothSides">
                  <wp:wrapPolygon edited="0">
                    <wp:start x="0" y="0"/>
                    <wp:lineTo x="0" y="20945"/>
                    <wp:lineTo x="20531" y="20945"/>
                    <wp:lineTo x="20531" y="0"/>
                    <wp:lineTo x="0" y="0"/>
                  </wp:wrapPolygon>
                </wp:wrapTight>
                <wp:docPr id="26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contrast="-8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6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3120" behindDoc="1" locked="0" layoutInCell="1" allowOverlap="1" wp14:anchorId="6501F67C" wp14:editId="1759E8D6">
                <wp:simplePos x="0" y="0"/>
                <wp:positionH relativeFrom="column">
                  <wp:posOffset>665480</wp:posOffset>
                </wp:positionH>
                <wp:positionV relativeFrom="paragraph">
                  <wp:posOffset>77470</wp:posOffset>
                </wp:positionV>
                <wp:extent cx="257810" cy="314325"/>
                <wp:effectExtent l="0" t="0" r="0" b="0"/>
                <wp:wrapTight wrapText="bothSides">
                  <wp:wrapPolygon edited="0">
                    <wp:start x="0" y="0"/>
                    <wp:lineTo x="0" y="20945"/>
                    <wp:lineTo x="20749" y="20945"/>
                    <wp:lineTo x="20749" y="0"/>
                    <wp:lineTo x="0" y="0"/>
                  </wp:wrapPolygon>
                </wp:wrapTight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12000" contrast="-4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8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60" w:type="dxa"/>
          <w:vAlign w:val="bottom"/>
        </w:tcPr>
        <w:p w:rsidR="00C67069" w:rsidRPr="00C735F4" w:rsidRDefault="00A2199F" w:rsidP="00C735F4">
          <w:pPr>
            <w:spacing w:after="120"/>
            <w:ind w:left="72"/>
            <w:jc w:val="right"/>
            <w:rPr>
              <w:spacing w:val="-2"/>
              <w:sz w:val="11"/>
              <w:szCs w:val="11"/>
              <w:lang w:val="en-US"/>
            </w:rPr>
          </w:pPr>
          <w:r>
            <w:rPr>
              <w:noProof/>
              <w:spacing w:val="-2"/>
              <w:sz w:val="11"/>
              <w:szCs w:val="11"/>
            </w:rPr>
            <w:drawing>
              <wp:inline distT="0" distB="0" distL="0" distR="0" wp14:anchorId="6F4621E5" wp14:editId="708F4B52">
                <wp:extent cx="1266825" cy="419100"/>
                <wp:effectExtent l="19050" t="0" r="9525" b="0"/>
                <wp:docPr id="28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67069" w:rsidRPr="008572A7" w:rsidRDefault="00C67069" w:rsidP="00E1271A">
    <w:pPr>
      <w:pStyle w:val="Stopka"/>
      <w:ind w:firstLine="900"/>
      <w:rPr>
        <w:noProof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69" w:rsidRPr="00915AE9" w:rsidRDefault="00C67069" w:rsidP="00C32167">
    <w:pPr>
      <w:pStyle w:val="Stopka"/>
      <w:pBdr>
        <w:top w:val="single" w:sz="4" w:space="0" w:color="auto"/>
      </w:pBdr>
      <w:ind w:right="26"/>
      <w:jc w:val="center"/>
      <w:rPr>
        <w:spacing w:val="30"/>
        <w:sz w:val="18"/>
        <w:szCs w:val="18"/>
      </w:rPr>
    </w:pPr>
    <w:r w:rsidRPr="00915AE9">
      <w:rPr>
        <w:spacing w:val="30"/>
        <w:sz w:val="18"/>
        <w:szCs w:val="18"/>
      </w:rPr>
      <w:t>Projekt współfinansowany przez Unię Europejską w ramach Europejskiego Funduszu Społecznego</w:t>
    </w:r>
  </w:p>
  <w:p w:rsidR="00C67069" w:rsidRPr="001864EC" w:rsidRDefault="00F36B50" w:rsidP="00C32167">
    <w:pPr>
      <w:pStyle w:val="Stopka"/>
      <w:pBdr>
        <w:top w:val="single" w:sz="4" w:space="0" w:color="auto"/>
      </w:pBdr>
      <w:ind w:right="26"/>
      <w:jc w:val="center"/>
      <w:rPr>
        <w:rFonts w:ascii="Verdana" w:hAnsi="Verdana" w:cs="Verdana"/>
        <w:sz w:val="10"/>
        <w:szCs w:val="1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CE86EA" wp14:editId="0A1A7E53">
              <wp:simplePos x="0" y="0"/>
              <wp:positionH relativeFrom="column">
                <wp:posOffset>4931410</wp:posOffset>
              </wp:positionH>
              <wp:positionV relativeFrom="paragraph">
                <wp:posOffset>0</wp:posOffset>
              </wp:positionV>
              <wp:extent cx="1892935" cy="571500"/>
              <wp:effectExtent l="6985" t="9525" r="508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935" cy="571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069" w:rsidRPr="00E1271A" w:rsidRDefault="00C67069" w:rsidP="00C3216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388.3pt;margin-top:0;width:149.0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" stroked="f">
              <v:fill opacity="0"/>
              <v:textbox>
                <w:txbxContent>
                  <w:p w:rsidR="00C67069" w:rsidRPr="00E1271A" w:rsidRDefault="00C67069" w:rsidP="00C32167"/>
                </w:txbxContent>
              </v:textbox>
            </v:shape>
          </w:pict>
        </mc:Fallback>
      </mc:AlternateContent>
    </w:r>
  </w:p>
  <w:p w:rsidR="00C67069" w:rsidRPr="009D41BF" w:rsidRDefault="00C67069" w:rsidP="00C32167">
    <w:pPr>
      <w:pStyle w:val="Stopka"/>
      <w:ind w:firstLine="900"/>
      <w:rPr>
        <w:noProof/>
        <w:sz w:val="2"/>
        <w:szCs w:val="2"/>
      </w:rPr>
    </w:pPr>
  </w:p>
  <w:tbl>
    <w:tblPr>
      <w:tblW w:w="9900" w:type="dxa"/>
      <w:tblInd w:w="-106" w:type="dxa"/>
      <w:tblLayout w:type="fixed"/>
      <w:tblLook w:val="01E0" w:firstRow="1" w:lastRow="1" w:firstColumn="1" w:lastColumn="1" w:noHBand="0" w:noVBand="0"/>
    </w:tblPr>
    <w:tblGrid>
      <w:gridCol w:w="2257"/>
      <w:gridCol w:w="5483"/>
      <w:gridCol w:w="2160"/>
    </w:tblGrid>
    <w:tr w:rsidR="00C67069" w:rsidRPr="001F3A52">
      <w:trPr>
        <w:trHeight w:hRule="exact" w:val="851"/>
      </w:trPr>
      <w:tc>
        <w:tcPr>
          <w:tcW w:w="2257" w:type="dxa"/>
          <w:vAlign w:val="center"/>
        </w:tcPr>
        <w:p w:rsidR="00C67069" w:rsidRPr="00C735F4" w:rsidRDefault="00A2199F" w:rsidP="00C735F4">
          <w:pPr>
            <w:spacing w:after="120"/>
            <w:ind w:left="-108" w:hanging="180"/>
            <w:rPr>
              <w:spacing w:val="-2"/>
              <w:sz w:val="11"/>
              <w:szCs w:val="11"/>
            </w:rPr>
          </w:pPr>
          <w:r>
            <w:rPr>
              <w:noProof/>
              <w:spacing w:val="-2"/>
              <w:sz w:val="11"/>
              <w:szCs w:val="11"/>
            </w:rPr>
            <w:drawing>
              <wp:inline distT="0" distB="0" distL="0" distR="0" wp14:anchorId="356CFC49" wp14:editId="311756F6">
                <wp:extent cx="1676400" cy="542925"/>
                <wp:effectExtent l="19050" t="0" r="0" b="0"/>
                <wp:docPr id="29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3" w:type="dxa"/>
        </w:tcPr>
        <w:p w:rsidR="00C67069" w:rsidRPr="00C735F4" w:rsidRDefault="000A20E3" w:rsidP="00C735F4">
          <w:pPr>
            <w:jc w:val="center"/>
            <w:rPr>
              <w:b/>
              <w:bCs/>
              <w:sz w:val="20"/>
              <w:szCs w:val="20"/>
              <w:u w:val="single"/>
              <w:lang w:val="en-US"/>
            </w:rPr>
          </w:pP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7216" behindDoc="1" locked="0" layoutInCell="1" allowOverlap="1" wp14:anchorId="676FD80F" wp14:editId="48C0963C">
                <wp:simplePos x="0" y="0"/>
                <wp:positionH relativeFrom="column">
                  <wp:posOffset>1941830</wp:posOffset>
                </wp:positionH>
                <wp:positionV relativeFrom="paragraph">
                  <wp:posOffset>77470</wp:posOffset>
                </wp:positionV>
                <wp:extent cx="304800" cy="314325"/>
                <wp:effectExtent l="19050" t="0" r="0" b="0"/>
                <wp:wrapTight wrapText="bothSides">
                  <wp:wrapPolygon edited="0">
                    <wp:start x="-1350" y="0"/>
                    <wp:lineTo x="-1350" y="20945"/>
                    <wp:lineTo x="21600" y="20945"/>
                    <wp:lineTo x="21600" y="0"/>
                    <wp:lineTo x="-1350" y="0"/>
                  </wp:wrapPolygon>
                </wp:wrapTight>
                <wp:docPr id="30" name="Obraz 15" descr="http://www.wrotapodlasia.pl/Upload/Posting/%7B5fea3940-9385-46fc-92ee-22e389ce159d%7D/Image/Bez%20nazwy%2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5" descr="http://www.wrotapodlasia.pl/Upload/Posting/%7B5fea3940-9385-46fc-92ee-22e389ce159d%7D/Image/Bez%20nazwy%2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lum contrast="-4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6192" behindDoc="1" locked="0" layoutInCell="1" allowOverlap="1" wp14:anchorId="1F504D05" wp14:editId="66A78EC2">
                <wp:simplePos x="0" y="0"/>
                <wp:positionH relativeFrom="column">
                  <wp:posOffset>1094105</wp:posOffset>
                </wp:positionH>
                <wp:positionV relativeFrom="paragraph">
                  <wp:posOffset>77470</wp:posOffset>
                </wp:positionV>
                <wp:extent cx="320675" cy="314325"/>
                <wp:effectExtent l="19050" t="0" r="3175" b="0"/>
                <wp:wrapTight wrapText="bothSides">
                  <wp:wrapPolygon edited="0">
                    <wp:start x="-1283" y="0"/>
                    <wp:lineTo x="-1283" y="20945"/>
                    <wp:lineTo x="21814" y="20945"/>
                    <wp:lineTo x="21814" y="0"/>
                    <wp:lineTo x="-1283" y="0"/>
                  </wp:wrapPolygon>
                </wp:wrapTight>
                <wp:docPr id="3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contrast="-8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6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5168" behindDoc="1" locked="0" layoutInCell="1" allowOverlap="1" wp14:anchorId="451C8F6E" wp14:editId="73B73876">
                <wp:simplePos x="0" y="0"/>
                <wp:positionH relativeFrom="column">
                  <wp:posOffset>2875280</wp:posOffset>
                </wp:positionH>
                <wp:positionV relativeFrom="paragraph">
                  <wp:posOffset>77470</wp:posOffset>
                </wp:positionV>
                <wp:extent cx="419100" cy="323850"/>
                <wp:effectExtent l="19050" t="0" r="0" b="0"/>
                <wp:wrapTight wrapText="bothSides">
                  <wp:wrapPolygon edited="0">
                    <wp:start x="-982" y="0"/>
                    <wp:lineTo x="0" y="20329"/>
                    <wp:lineTo x="5891" y="20329"/>
                    <wp:lineTo x="10800" y="20329"/>
                    <wp:lineTo x="21600" y="20329"/>
                    <wp:lineTo x="21600" y="13976"/>
                    <wp:lineTo x="9818" y="0"/>
                    <wp:lineTo x="-982" y="0"/>
                  </wp:wrapPolygon>
                </wp:wrapTight>
                <wp:docPr id="32" name="Obraz 5" descr="S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S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r:link="rId6">
                          <a:lum contrast="22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54144" behindDoc="1" locked="0" layoutInCell="1" allowOverlap="1" wp14:anchorId="56FE0E56" wp14:editId="6B78E2AA">
                <wp:simplePos x="0" y="0"/>
                <wp:positionH relativeFrom="column">
                  <wp:posOffset>294005</wp:posOffset>
                </wp:positionH>
                <wp:positionV relativeFrom="paragraph">
                  <wp:posOffset>48895</wp:posOffset>
                </wp:positionV>
                <wp:extent cx="257810" cy="314325"/>
                <wp:effectExtent l="19050" t="0" r="8890" b="0"/>
                <wp:wrapTight wrapText="bothSides">
                  <wp:wrapPolygon edited="0">
                    <wp:start x="-1596" y="0"/>
                    <wp:lineTo x="-1596" y="20945"/>
                    <wp:lineTo x="22345" y="20945"/>
                    <wp:lineTo x="22345" y="0"/>
                    <wp:lineTo x="-1596" y="0"/>
                  </wp:wrapPolygon>
                </wp:wrapTight>
                <wp:docPr id="3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lum bright="12000" contrast="-4000"/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8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60" w:type="dxa"/>
          <w:vAlign w:val="bottom"/>
        </w:tcPr>
        <w:p w:rsidR="00C67069" w:rsidRPr="00C735F4" w:rsidRDefault="00A2199F" w:rsidP="00C735F4">
          <w:pPr>
            <w:spacing w:after="120"/>
            <w:ind w:left="72"/>
            <w:jc w:val="right"/>
            <w:rPr>
              <w:spacing w:val="-2"/>
              <w:sz w:val="11"/>
              <w:szCs w:val="11"/>
              <w:lang w:val="en-US"/>
            </w:rPr>
          </w:pPr>
          <w:r>
            <w:rPr>
              <w:noProof/>
              <w:spacing w:val="-2"/>
              <w:sz w:val="11"/>
              <w:szCs w:val="11"/>
            </w:rPr>
            <w:drawing>
              <wp:inline distT="0" distB="0" distL="0" distR="0" wp14:anchorId="179C8367" wp14:editId="6A69D2C5">
                <wp:extent cx="1266825" cy="419100"/>
                <wp:effectExtent l="19050" t="0" r="9525" b="0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67069" w:rsidRDefault="00C6706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7EA" w:rsidRDefault="000407EA" w:rsidP="00CC05FA">
      <w:r>
        <w:separator/>
      </w:r>
    </w:p>
  </w:footnote>
  <w:footnote w:type="continuationSeparator" w:id="0">
    <w:p w:rsidR="000407EA" w:rsidRDefault="000407EA" w:rsidP="00CC0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93C" w:rsidRDefault="0029574B" w:rsidP="00784439">
    <w:pPr>
      <w:pStyle w:val="Nagwek"/>
      <w:pBdr>
        <w:bottom w:val="thickThinSmallGap" w:sz="24" w:space="22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C12D3B" wp14:editId="0AF0F9A4">
              <wp:simplePos x="0" y="0"/>
              <wp:positionH relativeFrom="column">
                <wp:posOffset>-309880</wp:posOffset>
              </wp:positionH>
              <wp:positionV relativeFrom="paragraph">
                <wp:posOffset>78105</wp:posOffset>
              </wp:positionV>
              <wp:extent cx="6619875" cy="544195"/>
              <wp:effectExtent l="0" t="0" r="9525" b="8255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9875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1D43" w:rsidRPr="00F36B50" w:rsidRDefault="00B01D43" w:rsidP="00B01D43">
                          <w:pPr>
                            <w:pStyle w:val="Nagwek"/>
                            <w:jc w:val="center"/>
                            <w:rPr>
                              <w:rFonts w:ascii="Bookman Old Style" w:hAnsi="Bookman Old Style"/>
                              <w:spacing w:val="24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36B50">
                            <w:rPr>
                              <w:rFonts w:ascii="Bookman Old Style" w:hAnsi="Bookman Old Style"/>
                              <w:spacing w:val="24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OŚRODEK WSPARCIA EKONOMII SPOŁECZNEJ W SUWAŁKACH</w:t>
                          </w:r>
                        </w:p>
                        <w:p w:rsidR="00B01D43" w:rsidRPr="002D0200" w:rsidRDefault="00B01D43" w:rsidP="00B01D43">
                          <w:pPr>
                            <w:pStyle w:val="Nagwek"/>
                            <w:jc w:val="center"/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</w:pPr>
                          <w:r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>(</w:t>
                          </w:r>
                          <w:proofErr w:type="spellStart"/>
                          <w:r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>projekt</w:t>
                          </w:r>
                          <w:proofErr w:type="spellEnd"/>
                          <w:r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>nr</w:t>
                          </w:r>
                          <w:proofErr w:type="spellEnd"/>
                          <w:r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 xml:space="preserve"> WND-POKL.07.02.02-20-070/12)</w:t>
                          </w:r>
                        </w:p>
                        <w:p w:rsidR="00B01D43" w:rsidRPr="002D0200" w:rsidRDefault="00B01D43" w:rsidP="00B01D43">
                          <w:pPr>
                            <w:rPr>
                              <w:rFonts w:ascii="Bookman Old Style" w:hAnsi="Bookman Old Style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24.4pt;margin-top:6.15pt;width:521.25pt;height:4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78ggIAABE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" stroked="f">
              <v:textbox>
                <w:txbxContent>
                  <w:p w:rsidR="00B01D43" w:rsidRPr="00F36B50" w:rsidRDefault="00B01D43" w:rsidP="00B01D43">
                    <w:pPr>
                      <w:pStyle w:val="Nagwek"/>
                      <w:jc w:val="center"/>
                      <w:rPr>
                        <w:rFonts w:ascii="Bookman Old Style" w:hAnsi="Bookman Old Style"/>
                        <w:spacing w:val="24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36B50">
                      <w:rPr>
                        <w:rFonts w:ascii="Bookman Old Style" w:hAnsi="Bookman Old Style"/>
                        <w:spacing w:val="24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OŚRODEK WSPARCIA EKONOMII SPOŁECZNEJ W SUWAŁKACH</w:t>
                    </w:r>
                  </w:p>
                  <w:p w:rsidR="00B01D43" w:rsidRPr="002D0200" w:rsidRDefault="00B01D43" w:rsidP="00B01D43">
                    <w:pPr>
                      <w:pStyle w:val="Nagwek"/>
                      <w:jc w:val="center"/>
                      <w:rPr>
                        <w:rFonts w:ascii="Bookman Old Style" w:hAnsi="Bookman Old Style"/>
                        <w:spacing w:val="38"/>
                        <w:sz w:val="20"/>
                      </w:rPr>
                    </w:pPr>
                    <w:r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>(</w:t>
                    </w:r>
                    <w:proofErr w:type="spellStart"/>
                    <w:r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>projekt</w:t>
                    </w:r>
                    <w:proofErr w:type="spellEnd"/>
                    <w:r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>nr</w:t>
                    </w:r>
                    <w:proofErr w:type="spellEnd"/>
                    <w:r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 xml:space="preserve"> WND-POKL.07.02.02-20-070/12)</w:t>
                    </w:r>
                  </w:p>
                  <w:p w:rsidR="00B01D43" w:rsidRPr="002D0200" w:rsidRDefault="00B01D43" w:rsidP="00B01D43">
                    <w:pPr>
                      <w:rPr>
                        <w:rFonts w:ascii="Bookman Old Style" w:hAnsi="Bookman Old Style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01D43" w:rsidRDefault="00B01D43" w:rsidP="00B01D43">
    <w:pPr>
      <w:pStyle w:val="Nagwek"/>
      <w:pBdr>
        <w:bottom w:val="thickThinSmallGap" w:sz="24" w:space="22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:rsidR="000A20E3" w:rsidRDefault="000A20E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69" w:rsidRPr="008A28BE" w:rsidRDefault="00F36B50" w:rsidP="00A403DC">
    <w:pPr>
      <w:pStyle w:val="Bezodstpw"/>
      <w:tabs>
        <w:tab w:val="left" w:pos="2127"/>
        <w:tab w:val="left" w:pos="5670"/>
        <w:tab w:val="left" w:pos="7088"/>
      </w:tabs>
      <w:rPr>
        <w:rFonts w:ascii="Book Antiqua" w:hAnsi="Book Antiqua"/>
        <w:sz w:val="10"/>
        <w:szCs w:val="1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496FD1" wp14:editId="50537579">
              <wp:simplePos x="0" y="0"/>
              <wp:positionH relativeFrom="column">
                <wp:posOffset>-35560</wp:posOffset>
              </wp:positionH>
              <wp:positionV relativeFrom="paragraph">
                <wp:posOffset>53340</wp:posOffset>
              </wp:positionV>
              <wp:extent cx="6694170" cy="523875"/>
              <wp:effectExtent l="2540" t="0" r="0" b="381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417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FE5" w:rsidRPr="00F36B50" w:rsidRDefault="00D92FE5" w:rsidP="00D92FE5">
                          <w:pPr>
                            <w:pStyle w:val="Nagwek"/>
                            <w:jc w:val="center"/>
                            <w:rPr>
                              <w:rFonts w:ascii="Bookman Old Style" w:hAnsi="Bookman Old Style"/>
                              <w:spacing w:val="24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36B50">
                            <w:rPr>
                              <w:rFonts w:ascii="Bookman Old Style" w:hAnsi="Bookman Old Style"/>
                              <w:spacing w:val="24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OŚRODEK WSPARCIA EKONOMII SPOŁECZNEJ W SUWAŁKACH</w:t>
                          </w:r>
                        </w:p>
                        <w:p w:rsidR="00D92FE5" w:rsidRPr="002D0200" w:rsidRDefault="00D92FE5" w:rsidP="00D92FE5">
                          <w:pPr>
                            <w:pStyle w:val="Nagwek"/>
                            <w:jc w:val="center"/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</w:pPr>
                          <w:r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>(</w:t>
                          </w:r>
                          <w:proofErr w:type="spellStart"/>
                          <w:r w:rsidR="001E0BE0"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>projekt</w:t>
                          </w:r>
                          <w:proofErr w:type="spellEnd"/>
                          <w:r w:rsidR="001E0BE0"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1E0BE0"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>nr</w:t>
                          </w:r>
                          <w:proofErr w:type="spellEnd"/>
                          <w:r w:rsidR="001E0BE0"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 xml:space="preserve"> </w:t>
                          </w:r>
                          <w:r w:rsidRPr="002D0200">
                            <w:rPr>
                              <w:rFonts w:ascii="Bookman Old Style" w:hAnsi="Bookman Old Style"/>
                              <w:spacing w:val="38"/>
                              <w:sz w:val="20"/>
                            </w:rPr>
                            <w:t>WND-POKL.07.02.02-20-070/12)</w:t>
                          </w:r>
                        </w:p>
                        <w:p w:rsidR="00C67069" w:rsidRPr="002D0200" w:rsidRDefault="00C67069" w:rsidP="00D92FE5">
                          <w:pPr>
                            <w:rPr>
                              <w:rFonts w:ascii="Bookman Old Style" w:hAnsi="Bookman Old Style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2.8pt;margin-top:4.2pt;width:527.1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T4hAIAABc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" stroked="f">
              <v:textbox>
                <w:txbxContent>
                  <w:p w:rsidR="00D92FE5" w:rsidRPr="00F36B50" w:rsidRDefault="00D92FE5" w:rsidP="00D92FE5">
                    <w:pPr>
                      <w:pStyle w:val="Nagwek"/>
                      <w:jc w:val="center"/>
                      <w:rPr>
                        <w:rFonts w:ascii="Bookman Old Style" w:hAnsi="Bookman Old Style"/>
                        <w:spacing w:val="24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36B50">
                      <w:rPr>
                        <w:rFonts w:ascii="Bookman Old Style" w:hAnsi="Bookman Old Style"/>
                        <w:spacing w:val="24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OŚRODEK WSPARCIA EKONOMII SPOŁECZNEJ W SUWAŁKACH</w:t>
                    </w:r>
                  </w:p>
                  <w:p w:rsidR="00D92FE5" w:rsidRPr="002D0200" w:rsidRDefault="00D92FE5" w:rsidP="00D92FE5">
                    <w:pPr>
                      <w:pStyle w:val="Nagwek"/>
                      <w:jc w:val="center"/>
                      <w:rPr>
                        <w:rFonts w:ascii="Bookman Old Style" w:hAnsi="Bookman Old Style"/>
                        <w:spacing w:val="38"/>
                        <w:sz w:val="20"/>
                      </w:rPr>
                    </w:pPr>
                    <w:r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>(</w:t>
                    </w:r>
                    <w:proofErr w:type="spellStart"/>
                    <w:r w:rsidR="001E0BE0"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>projekt</w:t>
                    </w:r>
                    <w:proofErr w:type="spellEnd"/>
                    <w:r w:rsidR="001E0BE0"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 w:rsidR="001E0BE0"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>nr</w:t>
                    </w:r>
                    <w:proofErr w:type="spellEnd"/>
                    <w:r w:rsidR="001E0BE0"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 xml:space="preserve"> </w:t>
                    </w:r>
                    <w:r w:rsidRPr="002D0200">
                      <w:rPr>
                        <w:rFonts w:ascii="Bookman Old Style" w:hAnsi="Bookman Old Style"/>
                        <w:spacing w:val="38"/>
                        <w:sz w:val="20"/>
                      </w:rPr>
                      <w:t>WND-POKL.07.02.02-20-070/12)</w:t>
                    </w:r>
                  </w:p>
                  <w:p w:rsidR="00C67069" w:rsidRPr="002D0200" w:rsidRDefault="00C67069" w:rsidP="00D92FE5">
                    <w:pPr>
                      <w:rPr>
                        <w:rFonts w:ascii="Bookman Old Style" w:hAnsi="Bookman Old Style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1331F">
      <w:tab/>
    </w:r>
  </w:p>
  <w:p w:rsidR="00C67069" w:rsidRPr="008A28BE" w:rsidRDefault="00C67069" w:rsidP="0035262C">
    <w:pPr>
      <w:pStyle w:val="Bezodstpw"/>
      <w:ind w:firstLine="708"/>
      <w:rPr>
        <w:rFonts w:ascii="Book Antiqua" w:hAnsi="Book Antiqua"/>
        <w:sz w:val="12"/>
        <w:szCs w:val="12"/>
      </w:rPr>
    </w:pPr>
  </w:p>
  <w:p w:rsidR="001E0BE0" w:rsidRPr="00F079EF" w:rsidRDefault="00C67069" w:rsidP="00F079EF">
    <w:pPr>
      <w:pStyle w:val="Bezodstpw"/>
      <w:ind w:firstLine="708"/>
      <w:rPr>
        <w:sz w:val="16"/>
        <w:szCs w:val="16"/>
        <w:lang w:val="de-DE"/>
      </w:rPr>
    </w:pPr>
    <w:r w:rsidRPr="008A28BE">
      <w:rPr>
        <w:rFonts w:ascii="Book Antiqua" w:hAnsi="Book Antiqua"/>
        <w:sz w:val="16"/>
        <w:szCs w:val="16"/>
        <w:lang w:val="de-DE"/>
      </w:rPr>
      <w:tab/>
    </w:r>
    <w:r w:rsidRPr="00C570A9">
      <w:rPr>
        <w:rFonts w:ascii="Georgia" w:hAnsi="Georgia"/>
        <w:sz w:val="16"/>
        <w:szCs w:val="16"/>
        <w:lang w:val="de-DE"/>
      </w:rPr>
      <w:tab/>
    </w:r>
    <w:r w:rsidR="00F079EF">
      <w:rPr>
        <w:sz w:val="16"/>
        <w:szCs w:val="16"/>
        <w:lang w:val="de-DE"/>
      </w:rPr>
      <w:tab/>
    </w:r>
  </w:p>
  <w:p w:rsidR="001E0BE0" w:rsidRDefault="001E0BE0" w:rsidP="00E82965">
    <w:pPr>
      <w:pStyle w:val="Nagwek"/>
      <w:pBdr>
        <w:bottom w:val="thickThinSmallGap" w:sz="24" w:space="14" w:color="622423"/>
      </w:pBdr>
      <w:rPr>
        <w:rFonts w:ascii="Cambria" w:hAnsi="Cambria" w:cs="Cambria"/>
        <w:sz w:val="6"/>
        <w:szCs w:val="6"/>
      </w:rPr>
    </w:pPr>
  </w:p>
  <w:p w:rsidR="001E0BE0" w:rsidRDefault="001E0BE0" w:rsidP="00E82965">
    <w:pPr>
      <w:pStyle w:val="Nagwek"/>
      <w:pBdr>
        <w:bottom w:val="thickThinSmallGap" w:sz="24" w:space="14" w:color="622423"/>
      </w:pBdr>
      <w:rPr>
        <w:rFonts w:ascii="Cambria" w:hAnsi="Cambria" w:cs="Cambria"/>
        <w:sz w:val="6"/>
        <w:szCs w:val="6"/>
      </w:rPr>
    </w:pPr>
  </w:p>
  <w:p w:rsidR="001E0BE0" w:rsidRDefault="001E0BE0" w:rsidP="00E82965">
    <w:pPr>
      <w:pStyle w:val="Nagwek"/>
      <w:pBdr>
        <w:bottom w:val="thickThinSmallGap" w:sz="24" w:space="14" w:color="622423"/>
      </w:pBdr>
      <w:rPr>
        <w:rFonts w:ascii="Cambria" w:hAnsi="Cambria" w:cs="Cambria"/>
        <w:sz w:val="6"/>
        <w:szCs w:val="6"/>
      </w:rPr>
    </w:pPr>
  </w:p>
  <w:p w:rsidR="001E0BE0" w:rsidRPr="00AE2471" w:rsidRDefault="001E0BE0" w:rsidP="00E82965">
    <w:pPr>
      <w:pStyle w:val="Nagwek"/>
      <w:pBdr>
        <w:bottom w:val="thickThinSmallGap" w:sz="24" w:space="14" w:color="622423"/>
      </w:pBdr>
      <w:rPr>
        <w:rFonts w:ascii="Cambria" w:hAnsi="Cambria" w:cs="Cambria"/>
        <w:sz w:val="6"/>
        <w:szCs w:val="6"/>
      </w:rPr>
    </w:pPr>
  </w:p>
  <w:p w:rsidR="00C67069" w:rsidRPr="00F079EF" w:rsidRDefault="00C67069" w:rsidP="00F079E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0B8E"/>
    <w:multiLevelType w:val="hybridMultilevel"/>
    <w:tmpl w:val="933879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B615ED"/>
    <w:multiLevelType w:val="hybridMultilevel"/>
    <w:tmpl w:val="CA56B9DC"/>
    <w:lvl w:ilvl="0" w:tplc="582634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D31206"/>
    <w:multiLevelType w:val="hybridMultilevel"/>
    <w:tmpl w:val="F56270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0A15AE"/>
    <w:multiLevelType w:val="hybridMultilevel"/>
    <w:tmpl w:val="F3161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43349"/>
    <w:multiLevelType w:val="hybridMultilevel"/>
    <w:tmpl w:val="F95A8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E7616"/>
    <w:multiLevelType w:val="hybridMultilevel"/>
    <w:tmpl w:val="6B421F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92C7A"/>
    <w:multiLevelType w:val="hybridMultilevel"/>
    <w:tmpl w:val="AA644F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0E995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73114C"/>
    <w:multiLevelType w:val="hybridMultilevel"/>
    <w:tmpl w:val="97D201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260664D4"/>
    <w:multiLevelType w:val="hybridMultilevel"/>
    <w:tmpl w:val="35A207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0160C9"/>
    <w:multiLevelType w:val="hybridMultilevel"/>
    <w:tmpl w:val="805E2D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263A6D"/>
    <w:multiLevelType w:val="multilevel"/>
    <w:tmpl w:val="4AACFF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CBE3B7D"/>
    <w:multiLevelType w:val="hybridMultilevel"/>
    <w:tmpl w:val="DC9004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11622B"/>
    <w:multiLevelType w:val="hybridMultilevel"/>
    <w:tmpl w:val="11F4FEF8"/>
    <w:lvl w:ilvl="0" w:tplc="86C82C2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337142E2"/>
    <w:multiLevelType w:val="hybridMultilevel"/>
    <w:tmpl w:val="1D84C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56752F"/>
    <w:multiLevelType w:val="hybridMultilevel"/>
    <w:tmpl w:val="FC9CAE8A"/>
    <w:lvl w:ilvl="0" w:tplc="FFC6D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15198F"/>
    <w:multiLevelType w:val="hybridMultilevel"/>
    <w:tmpl w:val="8CBA28CC"/>
    <w:lvl w:ilvl="0" w:tplc="110C47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325BB"/>
    <w:multiLevelType w:val="hybridMultilevel"/>
    <w:tmpl w:val="81B2045A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7">
    <w:nsid w:val="36F101AC"/>
    <w:multiLevelType w:val="hybridMultilevel"/>
    <w:tmpl w:val="93E2C0E6"/>
    <w:lvl w:ilvl="0" w:tplc="26D2C7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9E54912"/>
    <w:multiLevelType w:val="multilevel"/>
    <w:tmpl w:val="FA680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9">
    <w:nsid w:val="3B206B9A"/>
    <w:multiLevelType w:val="hybridMultilevel"/>
    <w:tmpl w:val="3EF0DA9C"/>
    <w:lvl w:ilvl="0" w:tplc="AE102604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199E1DB0">
      <w:start w:val="1"/>
      <w:numFmt w:val="decimal"/>
      <w:lvlText w:val="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3F2B36"/>
    <w:multiLevelType w:val="hybridMultilevel"/>
    <w:tmpl w:val="F8069C6C"/>
    <w:lvl w:ilvl="0" w:tplc="26D2C712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DFF10F8"/>
    <w:multiLevelType w:val="hybridMultilevel"/>
    <w:tmpl w:val="929AA8AC"/>
    <w:lvl w:ilvl="0" w:tplc="70BC6C4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34165CF"/>
    <w:multiLevelType w:val="multilevel"/>
    <w:tmpl w:val="24E27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F06A69"/>
    <w:multiLevelType w:val="hybridMultilevel"/>
    <w:tmpl w:val="2EDC18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25D0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C8192F"/>
    <w:multiLevelType w:val="multilevel"/>
    <w:tmpl w:val="A72A781E"/>
    <w:lvl w:ilvl="0">
      <w:start w:val="1"/>
      <w:numFmt w:val="decimal"/>
      <w:lvlText w:val="%1."/>
      <w:lvlJc w:val="left"/>
      <w:pPr>
        <w:tabs>
          <w:tab w:val="num" w:pos="1212"/>
        </w:tabs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</w:lvl>
    <w:lvl w:ilvl="2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25">
    <w:nsid w:val="49CB3D0A"/>
    <w:multiLevelType w:val="hybridMultilevel"/>
    <w:tmpl w:val="C1102F48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26">
    <w:nsid w:val="4E293B85"/>
    <w:multiLevelType w:val="hybridMultilevel"/>
    <w:tmpl w:val="C97AE6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A16066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82F5206"/>
    <w:multiLevelType w:val="hybridMultilevel"/>
    <w:tmpl w:val="10FE3F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">
    <w:nsid w:val="5B5B7323"/>
    <w:multiLevelType w:val="hybridMultilevel"/>
    <w:tmpl w:val="6E122C56"/>
    <w:lvl w:ilvl="0" w:tplc="76D40F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C1329B"/>
    <w:multiLevelType w:val="hybridMultilevel"/>
    <w:tmpl w:val="8DD475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113C26"/>
    <w:multiLevelType w:val="hybridMultilevel"/>
    <w:tmpl w:val="85B29B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D43E3C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F75371"/>
    <w:multiLevelType w:val="hybridMultilevel"/>
    <w:tmpl w:val="3B4073A4"/>
    <w:lvl w:ilvl="0" w:tplc="0415000F">
      <w:start w:val="1"/>
      <w:numFmt w:val="decimal"/>
      <w:lvlText w:val="%1."/>
      <w:lvlJc w:val="left"/>
      <w:pPr>
        <w:tabs>
          <w:tab w:val="num" w:pos="2424"/>
        </w:tabs>
        <w:ind w:left="2424" w:hanging="360"/>
      </w:pPr>
      <w:rPr>
        <w:rFonts w:hint="default"/>
      </w:rPr>
    </w:lvl>
    <w:lvl w:ilvl="1" w:tplc="A30C92AE">
      <w:start w:val="1"/>
      <w:numFmt w:val="decimal"/>
      <w:lvlText w:val="%2)"/>
      <w:lvlJc w:val="left"/>
      <w:pPr>
        <w:tabs>
          <w:tab w:val="num" w:pos="3144"/>
        </w:tabs>
        <w:ind w:left="3144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3864"/>
        </w:tabs>
        <w:ind w:left="3864" w:hanging="180"/>
      </w:pPr>
    </w:lvl>
    <w:lvl w:ilvl="3" w:tplc="0415000F">
      <w:start w:val="1"/>
      <w:numFmt w:val="decimal"/>
      <w:lvlText w:val="%4."/>
      <w:lvlJc w:val="left"/>
      <w:pPr>
        <w:tabs>
          <w:tab w:val="num" w:pos="4584"/>
        </w:tabs>
        <w:ind w:left="458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5304"/>
        </w:tabs>
        <w:ind w:left="530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6024"/>
        </w:tabs>
        <w:ind w:left="6024" w:hanging="180"/>
      </w:pPr>
    </w:lvl>
    <w:lvl w:ilvl="6" w:tplc="0415000F">
      <w:start w:val="1"/>
      <w:numFmt w:val="decimal"/>
      <w:lvlText w:val="%7."/>
      <w:lvlJc w:val="left"/>
      <w:pPr>
        <w:tabs>
          <w:tab w:val="num" w:pos="6744"/>
        </w:tabs>
        <w:ind w:left="674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464"/>
        </w:tabs>
        <w:ind w:left="746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8184"/>
        </w:tabs>
        <w:ind w:left="8184" w:hanging="180"/>
      </w:pPr>
    </w:lvl>
  </w:abstractNum>
  <w:abstractNum w:abstractNumId="33">
    <w:nsid w:val="6BB1415B"/>
    <w:multiLevelType w:val="hybridMultilevel"/>
    <w:tmpl w:val="443C18B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EB4856"/>
    <w:multiLevelType w:val="hybridMultilevel"/>
    <w:tmpl w:val="EDBA87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6D4D71"/>
    <w:multiLevelType w:val="hybridMultilevel"/>
    <w:tmpl w:val="62DE61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207143"/>
    <w:multiLevelType w:val="hybridMultilevel"/>
    <w:tmpl w:val="B8400CEE"/>
    <w:lvl w:ilvl="0" w:tplc="547224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8A171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B50BF1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472240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7B0987"/>
    <w:multiLevelType w:val="hybridMultilevel"/>
    <w:tmpl w:val="7F4E4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1704C3"/>
    <w:multiLevelType w:val="hybridMultilevel"/>
    <w:tmpl w:val="65027D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905E6B"/>
    <w:multiLevelType w:val="multilevel"/>
    <w:tmpl w:val="14683D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EF1402"/>
    <w:multiLevelType w:val="hybridMultilevel"/>
    <w:tmpl w:val="EB00EC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8A171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B50BF1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472240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2"/>
  </w:num>
  <w:num w:numId="3">
    <w:abstractNumId w:val="40"/>
  </w:num>
  <w:num w:numId="4">
    <w:abstractNumId w:val="23"/>
  </w:num>
  <w:num w:numId="5">
    <w:abstractNumId w:val="2"/>
  </w:num>
  <w:num w:numId="6">
    <w:abstractNumId w:val="30"/>
  </w:num>
  <w:num w:numId="7">
    <w:abstractNumId w:val="31"/>
  </w:num>
  <w:num w:numId="8">
    <w:abstractNumId w:val="0"/>
  </w:num>
  <w:num w:numId="9">
    <w:abstractNumId w:val="6"/>
  </w:num>
  <w:num w:numId="10">
    <w:abstractNumId w:val="8"/>
  </w:num>
  <w:num w:numId="11">
    <w:abstractNumId w:val="27"/>
  </w:num>
  <w:num w:numId="12">
    <w:abstractNumId w:val="9"/>
  </w:num>
  <w:num w:numId="13">
    <w:abstractNumId w:val="38"/>
  </w:num>
  <w:num w:numId="14">
    <w:abstractNumId w:val="25"/>
  </w:num>
  <w:num w:numId="15">
    <w:abstractNumId w:val="24"/>
  </w:num>
  <w:num w:numId="16">
    <w:abstractNumId w:val="33"/>
  </w:num>
  <w:num w:numId="17">
    <w:abstractNumId w:val="21"/>
  </w:num>
  <w:num w:numId="18">
    <w:abstractNumId w:val="36"/>
  </w:num>
  <w:num w:numId="19">
    <w:abstractNumId w:val="5"/>
  </w:num>
  <w:num w:numId="20">
    <w:abstractNumId w:val="34"/>
  </w:num>
  <w:num w:numId="21">
    <w:abstractNumId w:val="26"/>
  </w:num>
  <w:num w:numId="22">
    <w:abstractNumId w:val="16"/>
  </w:num>
  <w:num w:numId="23">
    <w:abstractNumId w:val="7"/>
  </w:num>
  <w:num w:numId="24">
    <w:abstractNumId w:val="28"/>
  </w:num>
  <w:num w:numId="25">
    <w:abstractNumId w:val="19"/>
  </w:num>
  <w:num w:numId="26">
    <w:abstractNumId w:val="12"/>
  </w:num>
  <w:num w:numId="27">
    <w:abstractNumId w:val="13"/>
  </w:num>
  <w:num w:numId="28">
    <w:abstractNumId w:val="35"/>
  </w:num>
  <w:num w:numId="29">
    <w:abstractNumId w:val="17"/>
  </w:num>
  <w:num w:numId="30">
    <w:abstractNumId w:val="20"/>
  </w:num>
  <w:num w:numId="31">
    <w:abstractNumId w:val="1"/>
  </w:num>
  <w:num w:numId="32">
    <w:abstractNumId w:val="22"/>
  </w:num>
  <w:num w:numId="33">
    <w:abstractNumId w:val="39"/>
  </w:num>
  <w:num w:numId="34">
    <w:abstractNumId w:val="10"/>
  </w:num>
  <w:num w:numId="35">
    <w:abstractNumId w:val="18"/>
  </w:num>
  <w:num w:numId="36">
    <w:abstractNumId w:val="11"/>
  </w:num>
  <w:num w:numId="37">
    <w:abstractNumId w:val="3"/>
  </w:num>
  <w:num w:numId="38">
    <w:abstractNumId w:val="29"/>
  </w:num>
  <w:num w:numId="39">
    <w:abstractNumId w:val="14"/>
  </w:num>
  <w:num w:numId="40">
    <w:abstractNumId w:val="15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ECC"/>
    <w:rsid w:val="000271DB"/>
    <w:rsid w:val="00032BB1"/>
    <w:rsid w:val="000407EA"/>
    <w:rsid w:val="00040FC1"/>
    <w:rsid w:val="00041606"/>
    <w:rsid w:val="00041F65"/>
    <w:rsid w:val="00044A1B"/>
    <w:rsid w:val="00045AEE"/>
    <w:rsid w:val="00046647"/>
    <w:rsid w:val="00046786"/>
    <w:rsid w:val="0005391F"/>
    <w:rsid w:val="00067550"/>
    <w:rsid w:val="00084E19"/>
    <w:rsid w:val="0009082A"/>
    <w:rsid w:val="000A20E3"/>
    <w:rsid w:val="000B3C64"/>
    <w:rsid w:val="000B733A"/>
    <w:rsid w:val="000D1207"/>
    <w:rsid w:val="000E017E"/>
    <w:rsid w:val="000E4BD3"/>
    <w:rsid w:val="000F0BFD"/>
    <w:rsid w:val="000F3E1E"/>
    <w:rsid w:val="000F61F4"/>
    <w:rsid w:val="00107C03"/>
    <w:rsid w:val="001168CE"/>
    <w:rsid w:val="00123BFB"/>
    <w:rsid w:val="00124FB4"/>
    <w:rsid w:val="00133C8B"/>
    <w:rsid w:val="001361C7"/>
    <w:rsid w:val="00151C0B"/>
    <w:rsid w:val="00154542"/>
    <w:rsid w:val="001864EC"/>
    <w:rsid w:val="0019011D"/>
    <w:rsid w:val="00190894"/>
    <w:rsid w:val="001921E1"/>
    <w:rsid w:val="001B1607"/>
    <w:rsid w:val="001B32B5"/>
    <w:rsid w:val="001C1F5B"/>
    <w:rsid w:val="001E0BE0"/>
    <w:rsid w:val="001E4D29"/>
    <w:rsid w:val="001E7831"/>
    <w:rsid w:val="001F3A52"/>
    <w:rsid w:val="001F60F7"/>
    <w:rsid w:val="002102C5"/>
    <w:rsid w:val="00211DED"/>
    <w:rsid w:val="00221EC1"/>
    <w:rsid w:val="00226631"/>
    <w:rsid w:val="002402BA"/>
    <w:rsid w:val="00240BC8"/>
    <w:rsid w:val="00256D77"/>
    <w:rsid w:val="002570C8"/>
    <w:rsid w:val="002846FD"/>
    <w:rsid w:val="0029160F"/>
    <w:rsid w:val="0029574B"/>
    <w:rsid w:val="002A1A53"/>
    <w:rsid w:val="002B49F2"/>
    <w:rsid w:val="002B5282"/>
    <w:rsid w:val="002B7538"/>
    <w:rsid w:val="002C5DA4"/>
    <w:rsid w:val="002D0200"/>
    <w:rsid w:val="002D4A63"/>
    <w:rsid w:val="002D6F5E"/>
    <w:rsid w:val="002E0599"/>
    <w:rsid w:val="002E06C9"/>
    <w:rsid w:val="003036C9"/>
    <w:rsid w:val="00314F35"/>
    <w:rsid w:val="00316CDA"/>
    <w:rsid w:val="003265FC"/>
    <w:rsid w:val="003269B0"/>
    <w:rsid w:val="003317A3"/>
    <w:rsid w:val="00333AE8"/>
    <w:rsid w:val="003402CD"/>
    <w:rsid w:val="00344C43"/>
    <w:rsid w:val="00350B49"/>
    <w:rsid w:val="0035262C"/>
    <w:rsid w:val="00364A46"/>
    <w:rsid w:val="00374035"/>
    <w:rsid w:val="003805C5"/>
    <w:rsid w:val="00385202"/>
    <w:rsid w:val="00391AF0"/>
    <w:rsid w:val="00394E8F"/>
    <w:rsid w:val="00396706"/>
    <w:rsid w:val="003A4A10"/>
    <w:rsid w:val="003B396C"/>
    <w:rsid w:val="003B6730"/>
    <w:rsid w:val="003C0014"/>
    <w:rsid w:val="003C28EE"/>
    <w:rsid w:val="003D0840"/>
    <w:rsid w:val="003F135B"/>
    <w:rsid w:val="003F466A"/>
    <w:rsid w:val="004003D6"/>
    <w:rsid w:val="004045C6"/>
    <w:rsid w:val="0041331F"/>
    <w:rsid w:val="0044092A"/>
    <w:rsid w:val="0044493A"/>
    <w:rsid w:val="004471D3"/>
    <w:rsid w:val="00455498"/>
    <w:rsid w:val="0046750F"/>
    <w:rsid w:val="00470F3C"/>
    <w:rsid w:val="004734B0"/>
    <w:rsid w:val="00477533"/>
    <w:rsid w:val="00477EF7"/>
    <w:rsid w:val="00486A54"/>
    <w:rsid w:val="00486B84"/>
    <w:rsid w:val="00487171"/>
    <w:rsid w:val="00493660"/>
    <w:rsid w:val="004A0ECC"/>
    <w:rsid w:val="004A766E"/>
    <w:rsid w:val="004A7EC9"/>
    <w:rsid w:val="004B1887"/>
    <w:rsid w:val="004B5652"/>
    <w:rsid w:val="004B6EB2"/>
    <w:rsid w:val="004B7A00"/>
    <w:rsid w:val="004C219D"/>
    <w:rsid w:val="004C2740"/>
    <w:rsid w:val="004C3F0B"/>
    <w:rsid w:val="004C5883"/>
    <w:rsid w:val="004D20DC"/>
    <w:rsid w:val="004D49C7"/>
    <w:rsid w:val="004D5C50"/>
    <w:rsid w:val="004D612C"/>
    <w:rsid w:val="004D713C"/>
    <w:rsid w:val="004E0B6C"/>
    <w:rsid w:val="004E0FA7"/>
    <w:rsid w:val="005006B9"/>
    <w:rsid w:val="00510705"/>
    <w:rsid w:val="00540B6D"/>
    <w:rsid w:val="00543F92"/>
    <w:rsid w:val="00555FC4"/>
    <w:rsid w:val="005606EA"/>
    <w:rsid w:val="005629D4"/>
    <w:rsid w:val="00567717"/>
    <w:rsid w:val="005722C1"/>
    <w:rsid w:val="005743D1"/>
    <w:rsid w:val="00574EB3"/>
    <w:rsid w:val="00590EEA"/>
    <w:rsid w:val="00593F61"/>
    <w:rsid w:val="005B17E4"/>
    <w:rsid w:val="005B4DAD"/>
    <w:rsid w:val="005B62AE"/>
    <w:rsid w:val="005C0FA3"/>
    <w:rsid w:val="005C2EF0"/>
    <w:rsid w:val="005C47B6"/>
    <w:rsid w:val="005C58FF"/>
    <w:rsid w:val="005D63AB"/>
    <w:rsid w:val="005E5990"/>
    <w:rsid w:val="005E6BAA"/>
    <w:rsid w:val="005F058A"/>
    <w:rsid w:val="00600DAA"/>
    <w:rsid w:val="00604762"/>
    <w:rsid w:val="0061416D"/>
    <w:rsid w:val="00616CF1"/>
    <w:rsid w:val="0062012E"/>
    <w:rsid w:val="00621712"/>
    <w:rsid w:val="00624065"/>
    <w:rsid w:val="00634D89"/>
    <w:rsid w:val="006350AE"/>
    <w:rsid w:val="00642165"/>
    <w:rsid w:val="00644DF6"/>
    <w:rsid w:val="006477D2"/>
    <w:rsid w:val="00651871"/>
    <w:rsid w:val="00657F22"/>
    <w:rsid w:val="006611A9"/>
    <w:rsid w:val="006655B9"/>
    <w:rsid w:val="00680BFE"/>
    <w:rsid w:val="00691DA7"/>
    <w:rsid w:val="006A56D1"/>
    <w:rsid w:val="006A75B1"/>
    <w:rsid w:val="006A7E61"/>
    <w:rsid w:val="006D3016"/>
    <w:rsid w:val="006E3BF0"/>
    <w:rsid w:val="006F6A94"/>
    <w:rsid w:val="007068CC"/>
    <w:rsid w:val="00723835"/>
    <w:rsid w:val="00731415"/>
    <w:rsid w:val="00747C60"/>
    <w:rsid w:val="00767ADF"/>
    <w:rsid w:val="007762D6"/>
    <w:rsid w:val="00784439"/>
    <w:rsid w:val="007967AF"/>
    <w:rsid w:val="007A3AE9"/>
    <w:rsid w:val="007B011E"/>
    <w:rsid w:val="007B172A"/>
    <w:rsid w:val="007C1C4A"/>
    <w:rsid w:val="007D073C"/>
    <w:rsid w:val="007D1D4D"/>
    <w:rsid w:val="007D62B9"/>
    <w:rsid w:val="007E174D"/>
    <w:rsid w:val="007F397B"/>
    <w:rsid w:val="00802197"/>
    <w:rsid w:val="0080742D"/>
    <w:rsid w:val="00810743"/>
    <w:rsid w:val="00811332"/>
    <w:rsid w:val="00811955"/>
    <w:rsid w:val="008129F9"/>
    <w:rsid w:val="00814A06"/>
    <w:rsid w:val="00831703"/>
    <w:rsid w:val="008409A0"/>
    <w:rsid w:val="00847275"/>
    <w:rsid w:val="008478D9"/>
    <w:rsid w:val="008547C3"/>
    <w:rsid w:val="008572A7"/>
    <w:rsid w:val="00876230"/>
    <w:rsid w:val="00880A75"/>
    <w:rsid w:val="0088412A"/>
    <w:rsid w:val="00887729"/>
    <w:rsid w:val="008A28BE"/>
    <w:rsid w:val="008A4614"/>
    <w:rsid w:val="008B4D46"/>
    <w:rsid w:val="008C1730"/>
    <w:rsid w:val="008C5F48"/>
    <w:rsid w:val="008D318A"/>
    <w:rsid w:val="008D787A"/>
    <w:rsid w:val="008D7E4A"/>
    <w:rsid w:val="008E5E01"/>
    <w:rsid w:val="008F4EF6"/>
    <w:rsid w:val="008F5747"/>
    <w:rsid w:val="00904E1D"/>
    <w:rsid w:val="00906694"/>
    <w:rsid w:val="00906BBE"/>
    <w:rsid w:val="009103C4"/>
    <w:rsid w:val="00910DA5"/>
    <w:rsid w:val="00915AE9"/>
    <w:rsid w:val="00916590"/>
    <w:rsid w:val="00916D20"/>
    <w:rsid w:val="00927CB8"/>
    <w:rsid w:val="00927DB4"/>
    <w:rsid w:val="00931A37"/>
    <w:rsid w:val="00932902"/>
    <w:rsid w:val="0093292B"/>
    <w:rsid w:val="009355E7"/>
    <w:rsid w:val="0094345F"/>
    <w:rsid w:val="009454B0"/>
    <w:rsid w:val="00946BB2"/>
    <w:rsid w:val="00947CC6"/>
    <w:rsid w:val="00951916"/>
    <w:rsid w:val="0096281C"/>
    <w:rsid w:val="009636E0"/>
    <w:rsid w:val="009717D9"/>
    <w:rsid w:val="00972BB3"/>
    <w:rsid w:val="00981920"/>
    <w:rsid w:val="009A7D52"/>
    <w:rsid w:val="009D41BF"/>
    <w:rsid w:val="009F5F8D"/>
    <w:rsid w:val="009F6123"/>
    <w:rsid w:val="00A00C5D"/>
    <w:rsid w:val="00A010EA"/>
    <w:rsid w:val="00A2199F"/>
    <w:rsid w:val="00A36321"/>
    <w:rsid w:val="00A36AF9"/>
    <w:rsid w:val="00A403DC"/>
    <w:rsid w:val="00A50EFD"/>
    <w:rsid w:val="00A756F6"/>
    <w:rsid w:val="00A802EA"/>
    <w:rsid w:val="00A808B4"/>
    <w:rsid w:val="00A94CE5"/>
    <w:rsid w:val="00A95768"/>
    <w:rsid w:val="00AA0A10"/>
    <w:rsid w:val="00AA15FF"/>
    <w:rsid w:val="00AA431A"/>
    <w:rsid w:val="00AB0859"/>
    <w:rsid w:val="00AB6C23"/>
    <w:rsid w:val="00AC0EDB"/>
    <w:rsid w:val="00AC16F7"/>
    <w:rsid w:val="00AC346B"/>
    <w:rsid w:val="00AD1661"/>
    <w:rsid w:val="00AD24DB"/>
    <w:rsid w:val="00AD5549"/>
    <w:rsid w:val="00AE04E5"/>
    <w:rsid w:val="00AE2471"/>
    <w:rsid w:val="00AE4129"/>
    <w:rsid w:val="00AE5D13"/>
    <w:rsid w:val="00AE61D5"/>
    <w:rsid w:val="00AF783C"/>
    <w:rsid w:val="00B01D43"/>
    <w:rsid w:val="00B05626"/>
    <w:rsid w:val="00B06961"/>
    <w:rsid w:val="00B06970"/>
    <w:rsid w:val="00B11C90"/>
    <w:rsid w:val="00B11F25"/>
    <w:rsid w:val="00B210E0"/>
    <w:rsid w:val="00B22E3B"/>
    <w:rsid w:val="00B27108"/>
    <w:rsid w:val="00B32FB3"/>
    <w:rsid w:val="00B468FD"/>
    <w:rsid w:val="00B50ED9"/>
    <w:rsid w:val="00B635C5"/>
    <w:rsid w:val="00B806BB"/>
    <w:rsid w:val="00B817E9"/>
    <w:rsid w:val="00B81887"/>
    <w:rsid w:val="00B868E8"/>
    <w:rsid w:val="00BD713B"/>
    <w:rsid w:val="00BE372F"/>
    <w:rsid w:val="00BE4903"/>
    <w:rsid w:val="00BF7F0C"/>
    <w:rsid w:val="00C04753"/>
    <w:rsid w:val="00C06269"/>
    <w:rsid w:val="00C06964"/>
    <w:rsid w:val="00C07955"/>
    <w:rsid w:val="00C165D1"/>
    <w:rsid w:val="00C25639"/>
    <w:rsid w:val="00C32167"/>
    <w:rsid w:val="00C37C89"/>
    <w:rsid w:val="00C436B9"/>
    <w:rsid w:val="00C54D7D"/>
    <w:rsid w:val="00C570A9"/>
    <w:rsid w:val="00C610CB"/>
    <w:rsid w:val="00C64BAD"/>
    <w:rsid w:val="00C67069"/>
    <w:rsid w:val="00C735F4"/>
    <w:rsid w:val="00C8028D"/>
    <w:rsid w:val="00C8420F"/>
    <w:rsid w:val="00C84AEC"/>
    <w:rsid w:val="00C91B19"/>
    <w:rsid w:val="00C923C3"/>
    <w:rsid w:val="00C94A16"/>
    <w:rsid w:val="00C95694"/>
    <w:rsid w:val="00CA2805"/>
    <w:rsid w:val="00CA59C9"/>
    <w:rsid w:val="00CA6044"/>
    <w:rsid w:val="00CB02CC"/>
    <w:rsid w:val="00CB2A00"/>
    <w:rsid w:val="00CB737B"/>
    <w:rsid w:val="00CC05FA"/>
    <w:rsid w:val="00CC5ABC"/>
    <w:rsid w:val="00CD18B3"/>
    <w:rsid w:val="00CD3D22"/>
    <w:rsid w:val="00CD62ED"/>
    <w:rsid w:val="00CE0DB6"/>
    <w:rsid w:val="00CE3257"/>
    <w:rsid w:val="00CE5E2A"/>
    <w:rsid w:val="00D0155B"/>
    <w:rsid w:val="00D10308"/>
    <w:rsid w:val="00D11275"/>
    <w:rsid w:val="00D129C6"/>
    <w:rsid w:val="00D2024A"/>
    <w:rsid w:val="00D364A2"/>
    <w:rsid w:val="00D47235"/>
    <w:rsid w:val="00D5429F"/>
    <w:rsid w:val="00D56D2F"/>
    <w:rsid w:val="00D61C56"/>
    <w:rsid w:val="00D67046"/>
    <w:rsid w:val="00D7293E"/>
    <w:rsid w:val="00D86694"/>
    <w:rsid w:val="00D9226D"/>
    <w:rsid w:val="00D92FE5"/>
    <w:rsid w:val="00D96A6C"/>
    <w:rsid w:val="00DA55E7"/>
    <w:rsid w:val="00DB4FFC"/>
    <w:rsid w:val="00DB6086"/>
    <w:rsid w:val="00DC1D48"/>
    <w:rsid w:val="00DC30E4"/>
    <w:rsid w:val="00DC4D16"/>
    <w:rsid w:val="00DC692C"/>
    <w:rsid w:val="00DD211F"/>
    <w:rsid w:val="00DD75E9"/>
    <w:rsid w:val="00DF033E"/>
    <w:rsid w:val="00DF1402"/>
    <w:rsid w:val="00DF1689"/>
    <w:rsid w:val="00E01665"/>
    <w:rsid w:val="00E10AB4"/>
    <w:rsid w:val="00E12182"/>
    <w:rsid w:val="00E1271A"/>
    <w:rsid w:val="00E12C23"/>
    <w:rsid w:val="00E160D3"/>
    <w:rsid w:val="00E25939"/>
    <w:rsid w:val="00E37EA3"/>
    <w:rsid w:val="00E40159"/>
    <w:rsid w:val="00E40183"/>
    <w:rsid w:val="00E40385"/>
    <w:rsid w:val="00E419EF"/>
    <w:rsid w:val="00E6457D"/>
    <w:rsid w:val="00E65DC3"/>
    <w:rsid w:val="00E71F54"/>
    <w:rsid w:val="00E72498"/>
    <w:rsid w:val="00E74B7E"/>
    <w:rsid w:val="00E77781"/>
    <w:rsid w:val="00E82965"/>
    <w:rsid w:val="00E84414"/>
    <w:rsid w:val="00E84DCD"/>
    <w:rsid w:val="00EA4C8C"/>
    <w:rsid w:val="00EA6225"/>
    <w:rsid w:val="00EB18FF"/>
    <w:rsid w:val="00EB20E4"/>
    <w:rsid w:val="00EC2625"/>
    <w:rsid w:val="00EC399C"/>
    <w:rsid w:val="00EC596E"/>
    <w:rsid w:val="00EC77FD"/>
    <w:rsid w:val="00ED25EA"/>
    <w:rsid w:val="00ED60C8"/>
    <w:rsid w:val="00EE5FD9"/>
    <w:rsid w:val="00F00684"/>
    <w:rsid w:val="00F00EB7"/>
    <w:rsid w:val="00F0259B"/>
    <w:rsid w:val="00F04779"/>
    <w:rsid w:val="00F079EF"/>
    <w:rsid w:val="00F111E1"/>
    <w:rsid w:val="00F23657"/>
    <w:rsid w:val="00F240A6"/>
    <w:rsid w:val="00F36B50"/>
    <w:rsid w:val="00F377D9"/>
    <w:rsid w:val="00F455A0"/>
    <w:rsid w:val="00F51133"/>
    <w:rsid w:val="00F5538B"/>
    <w:rsid w:val="00F624D5"/>
    <w:rsid w:val="00F73248"/>
    <w:rsid w:val="00F83770"/>
    <w:rsid w:val="00F9573A"/>
    <w:rsid w:val="00F9793C"/>
    <w:rsid w:val="00FB7BB1"/>
    <w:rsid w:val="00FC1C15"/>
    <w:rsid w:val="00FC1E1E"/>
    <w:rsid w:val="00FC558B"/>
    <w:rsid w:val="00FE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414"/>
    <w:rPr>
      <w:rFonts w:ascii="Times New Roman" w:eastAsia="MS Mincho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E6B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8412A"/>
    <w:pPr>
      <w:keepNext/>
      <w:jc w:val="both"/>
      <w:outlineLvl w:val="1"/>
    </w:pPr>
    <w:rPr>
      <w:rFonts w:eastAsia="Times New Roman"/>
      <w:lang w:val="fr-FR" w:eastAsia="fr-FR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8412A"/>
    <w:pPr>
      <w:keepNext/>
      <w:spacing w:after="120"/>
      <w:jc w:val="center"/>
      <w:outlineLvl w:val="2"/>
    </w:pPr>
    <w:rPr>
      <w:rFonts w:eastAsia="Times New Roman"/>
      <w:b/>
      <w:bCs/>
      <w:lang w:val="fr-FR" w:eastAsia="fr-FR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E6B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88412A"/>
    <w:pPr>
      <w:keepNext/>
      <w:ind w:left="426"/>
      <w:jc w:val="center"/>
      <w:outlineLvl w:val="4"/>
    </w:pPr>
    <w:rPr>
      <w:rFonts w:eastAsia="Times New Roman"/>
      <w:b/>
      <w:bCs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88412A"/>
    <w:rPr>
      <w:rFonts w:ascii="Times New Roman" w:hAnsi="Times New Roman" w:cs="Times New Roman"/>
      <w:sz w:val="20"/>
      <w:szCs w:val="20"/>
      <w:lang w:val="fr-FR" w:eastAsia="fr-FR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8412A"/>
    <w:rPr>
      <w:rFonts w:ascii="Times New Roman" w:hAnsi="Times New Roman" w:cs="Times New Roman"/>
      <w:b/>
      <w:bCs/>
      <w:sz w:val="20"/>
      <w:szCs w:val="20"/>
      <w:lang w:val="fr-FR" w:eastAsia="fr-FR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88412A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Nagwek">
    <w:name w:val="header"/>
    <w:basedOn w:val="Normalny"/>
    <w:link w:val="NagwekZnak"/>
    <w:uiPriority w:val="99"/>
    <w:rsid w:val="00F079EF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val="de-DE"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79EF"/>
    <w:rPr>
      <w:rFonts w:cs="Calibri"/>
      <w:sz w:val="22"/>
      <w:szCs w:val="22"/>
      <w:lang w:val="de-DE" w:eastAsia="en-US"/>
    </w:rPr>
  </w:style>
  <w:style w:type="paragraph" w:styleId="Stopka">
    <w:name w:val="footer"/>
    <w:basedOn w:val="Normalny"/>
    <w:link w:val="StopkaZnak"/>
    <w:rsid w:val="00E84414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84414"/>
  </w:style>
  <w:style w:type="character" w:styleId="Hipercze">
    <w:name w:val="Hyperlink"/>
    <w:basedOn w:val="Domylnaczcionkaakapitu"/>
    <w:uiPriority w:val="99"/>
    <w:rsid w:val="00E84414"/>
    <w:rPr>
      <w:color w:val="0000FF"/>
      <w:u w:val="single"/>
    </w:rPr>
  </w:style>
  <w:style w:type="paragraph" w:styleId="Bezodstpw">
    <w:name w:val="No Spacing"/>
    <w:uiPriority w:val="1"/>
    <w:qFormat/>
    <w:rsid w:val="00E84414"/>
    <w:rPr>
      <w:rFonts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E84414"/>
    <w:pPr>
      <w:widowControl w:val="0"/>
      <w:suppressAutoHyphens/>
      <w:spacing w:after="120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E84414"/>
    <w:rPr>
      <w:rFonts w:ascii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8441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0F0BF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F0BFD"/>
    <w:rPr>
      <w:rFonts w:ascii="Tahoma" w:eastAsia="MS Mincho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99"/>
    <w:rsid w:val="00E127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88412A"/>
    <w:rPr>
      <w:rFonts w:eastAsia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412A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88412A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rsid w:val="0088412A"/>
    <w:pPr>
      <w:spacing w:after="120"/>
    </w:pPr>
    <w:rPr>
      <w:rFonts w:eastAsia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88412A"/>
    <w:rPr>
      <w:rFonts w:ascii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88412A"/>
    <w:pPr>
      <w:spacing w:before="100" w:beforeAutospacing="1" w:after="100" w:afterAutospacing="1"/>
    </w:pPr>
    <w:rPr>
      <w:rFonts w:eastAsia="Times New Roman"/>
    </w:rPr>
  </w:style>
  <w:style w:type="paragraph" w:styleId="Tytu">
    <w:name w:val="Title"/>
    <w:basedOn w:val="Normalny"/>
    <w:link w:val="TytuZnak"/>
    <w:uiPriority w:val="99"/>
    <w:qFormat/>
    <w:rsid w:val="003317A3"/>
    <w:pPr>
      <w:jc w:val="center"/>
    </w:pPr>
    <w:rPr>
      <w:rFonts w:eastAsia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3317A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96281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Pogrubienie">
    <w:name w:val="Strong"/>
    <w:basedOn w:val="Domylnaczcionkaakapitu"/>
    <w:qFormat/>
    <w:rsid w:val="00CD18B3"/>
    <w:rPr>
      <w:b/>
      <w:bCs/>
    </w:rPr>
  </w:style>
  <w:style w:type="character" w:customStyle="1" w:styleId="apple-converted-space">
    <w:name w:val="apple-converted-space"/>
    <w:rsid w:val="004045C6"/>
  </w:style>
  <w:style w:type="paragraph" w:customStyle="1" w:styleId="Akapitzlist1">
    <w:name w:val="Akapit z listą1"/>
    <w:basedOn w:val="Normalny"/>
    <w:rsid w:val="004045C6"/>
    <w:pPr>
      <w:suppressAutoHyphens/>
      <w:spacing w:after="200" w:line="276" w:lineRule="auto"/>
      <w:ind w:left="720"/>
    </w:pPr>
    <w:rPr>
      <w:rFonts w:ascii="Calibri" w:hAnsi="Calibri" w:cs="Calibri"/>
      <w:kern w:val="2"/>
      <w:sz w:val="22"/>
      <w:szCs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5E6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semiHidden/>
    <w:rsid w:val="005E6B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locked/>
    <w:rsid w:val="005E6BA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E6BAA"/>
    <w:rPr>
      <w:rFonts w:ascii="Times New Roman" w:eastAsia="MS Mincho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414"/>
    <w:rPr>
      <w:rFonts w:ascii="Times New Roman" w:eastAsia="MS Mincho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E6B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8412A"/>
    <w:pPr>
      <w:keepNext/>
      <w:jc w:val="both"/>
      <w:outlineLvl w:val="1"/>
    </w:pPr>
    <w:rPr>
      <w:rFonts w:eastAsia="Times New Roman"/>
      <w:lang w:val="fr-FR" w:eastAsia="fr-FR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8412A"/>
    <w:pPr>
      <w:keepNext/>
      <w:spacing w:after="120"/>
      <w:jc w:val="center"/>
      <w:outlineLvl w:val="2"/>
    </w:pPr>
    <w:rPr>
      <w:rFonts w:eastAsia="Times New Roman"/>
      <w:b/>
      <w:bCs/>
      <w:lang w:val="fr-FR" w:eastAsia="fr-FR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E6B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88412A"/>
    <w:pPr>
      <w:keepNext/>
      <w:ind w:left="426"/>
      <w:jc w:val="center"/>
      <w:outlineLvl w:val="4"/>
    </w:pPr>
    <w:rPr>
      <w:rFonts w:eastAsia="Times New Roman"/>
      <w:b/>
      <w:bCs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88412A"/>
    <w:rPr>
      <w:rFonts w:ascii="Times New Roman" w:hAnsi="Times New Roman" w:cs="Times New Roman"/>
      <w:sz w:val="20"/>
      <w:szCs w:val="20"/>
      <w:lang w:val="fr-FR" w:eastAsia="fr-FR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8412A"/>
    <w:rPr>
      <w:rFonts w:ascii="Times New Roman" w:hAnsi="Times New Roman" w:cs="Times New Roman"/>
      <w:b/>
      <w:bCs/>
      <w:sz w:val="20"/>
      <w:szCs w:val="20"/>
      <w:lang w:val="fr-FR" w:eastAsia="fr-FR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88412A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Nagwek">
    <w:name w:val="header"/>
    <w:basedOn w:val="Normalny"/>
    <w:link w:val="NagwekZnak"/>
    <w:uiPriority w:val="99"/>
    <w:rsid w:val="00F079EF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val="de-DE"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79EF"/>
    <w:rPr>
      <w:rFonts w:cs="Calibri"/>
      <w:sz w:val="22"/>
      <w:szCs w:val="22"/>
      <w:lang w:val="de-DE" w:eastAsia="en-US"/>
    </w:rPr>
  </w:style>
  <w:style w:type="paragraph" w:styleId="Stopka">
    <w:name w:val="footer"/>
    <w:basedOn w:val="Normalny"/>
    <w:link w:val="StopkaZnak"/>
    <w:rsid w:val="00E84414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84414"/>
  </w:style>
  <w:style w:type="character" w:styleId="Hipercze">
    <w:name w:val="Hyperlink"/>
    <w:basedOn w:val="Domylnaczcionkaakapitu"/>
    <w:uiPriority w:val="99"/>
    <w:rsid w:val="00E84414"/>
    <w:rPr>
      <w:color w:val="0000FF"/>
      <w:u w:val="single"/>
    </w:rPr>
  </w:style>
  <w:style w:type="paragraph" w:styleId="Bezodstpw">
    <w:name w:val="No Spacing"/>
    <w:uiPriority w:val="1"/>
    <w:qFormat/>
    <w:rsid w:val="00E84414"/>
    <w:rPr>
      <w:rFonts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E84414"/>
    <w:pPr>
      <w:widowControl w:val="0"/>
      <w:suppressAutoHyphens/>
      <w:spacing w:after="120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E84414"/>
    <w:rPr>
      <w:rFonts w:ascii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8441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0F0BF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F0BFD"/>
    <w:rPr>
      <w:rFonts w:ascii="Tahoma" w:eastAsia="MS Mincho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99"/>
    <w:rsid w:val="00E127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88412A"/>
    <w:rPr>
      <w:rFonts w:eastAsia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412A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88412A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rsid w:val="0088412A"/>
    <w:pPr>
      <w:spacing w:after="120"/>
    </w:pPr>
    <w:rPr>
      <w:rFonts w:eastAsia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88412A"/>
    <w:rPr>
      <w:rFonts w:ascii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88412A"/>
    <w:pPr>
      <w:spacing w:before="100" w:beforeAutospacing="1" w:after="100" w:afterAutospacing="1"/>
    </w:pPr>
    <w:rPr>
      <w:rFonts w:eastAsia="Times New Roman"/>
    </w:rPr>
  </w:style>
  <w:style w:type="paragraph" w:styleId="Tytu">
    <w:name w:val="Title"/>
    <w:basedOn w:val="Normalny"/>
    <w:link w:val="TytuZnak"/>
    <w:uiPriority w:val="99"/>
    <w:qFormat/>
    <w:rsid w:val="003317A3"/>
    <w:pPr>
      <w:jc w:val="center"/>
    </w:pPr>
    <w:rPr>
      <w:rFonts w:eastAsia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3317A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96281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Pogrubienie">
    <w:name w:val="Strong"/>
    <w:basedOn w:val="Domylnaczcionkaakapitu"/>
    <w:qFormat/>
    <w:rsid w:val="00CD18B3"/>
    <w:rPr>
      <w:b/>
      <w:bCs/>
    </w:rPr>
  </w:style>
  <w:style w:type="character" w:customStyle="1" w:styleId="apple-converted-space">
    <w:name w:val="apple-converted-space"/>
    <w:rsid w:val="004045C6"/>
  </w:style>
  <w:style w:type="paragraph" w:customStyle="1" w:styleId="Akapitzlist1">
    <w:name w:val="Akapit z listą1"/>
    <w:basedOn w:val="Normalny"/>
    <w:rsid w:val="004045C6"/>
    <w:pPr>
      <w:suppressAutoHyphens/>
      <w:spacing w:after="200" w:line="276" w:lineRule="auto"/>
      <w:ind w:left="720"/>
    </w:pPr>
    <w:rPr>
      <w:rFonts w:ascii="Calibri" w:hAnsi="Calibri" w:cs="Calibri"/>
      <w:kern w:val="2"/>
      <w:sz w:val="22"/>
      <w:szCs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5E6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semiHidden/>
    <w:rsid w:val="005E6B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locked/>
    <w:rsid w:val="005E6BA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E6BAA"/>
    <w:rPr>
      <w:rFonts w:ascii="Times New Roman" w:eastAsia="MS Mincho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image" Target="http://www.wrotapodlasia.pl/Upload/Posting/%7b5fea3940-9385-46fc-92ee-22e389ce159d%7d/Image/Bez%20nazwy%201.jpg" TargetMode="External"/><Relationship Id="rId7" Type="http://schemas.openxmlformats.org/officeDocument/2006/relationships/image" Target="media/image3.png"/><Relationship Id="rId2" Type="http://schemas.openxmlformats.org/officeDocument/2006/relationships/image" Target="media/image5.jpeg"/><Relationship Id="rId1" Type="http://schemas.openxmlformats.org/officeDocument/2006/relationships/image" Target="media/image1.emf"/><Relationship Id="rId6" Type="http://schemas.openxmlformats.org/officeDocument/2006/relationships/image" Target="http://www.niemen.org.pl/templates/projekt06/images/img_lim.png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2BD82-B511-4A33-B5C0-8271ACE3A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</Template>
  <TotalTime>0</TotalTime>
  <Pages>1</Pages>
  <Words>153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JF</cp:lastModifiedBy>
  <cp:revision>2</cp:revision>
  <cp:lastPrinted>2014-10-09T10:21:00Z</cp:lastPrinted>
  <dcterms:created xsi:type="dcterms:W3CDTF">2015-06-11T18:26:00Z</dcterms:created>
  <dcterms:modified xsi:type="dcterms:W3CDTF">2015-06-11T18:26:00Z</dcterms:modified>
</cp:coreProperties>
</file>