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A1A" w:rsidRDefault="00B35A1A" w:rsidP="00B35A1A">
      <w:pPr>
        <w:spacing w:line="360" w:lineRule="auto"/>
        <w:jc w:val="center"/>
        <w:rPr>
          <w:rFonts w:ascii="Book Antiqua" w:hAnsi="Book Antiqua" w:cs="Arial"/>
          <w:b/>
          <w:sz w:val="22"/>
          <w:szCs w:val="22"/>
        </w:rPr>
      </w:pPr>
      <w:r>
        <w:rPr>
          <w:rFonts w:ascii="Book Antiqua" w:hAnsi="Book Antiqua" w:cs="Arial"/>
          <w:b/>
          <w:sz w:val="22"/>
          <w:szCs w:val="22"/>
        </w:rPr>
        <w:t xml:space="preserve">Formularz potwierdzenia uczestnictwa </w:t>
      </w:r>
    </w:p>
    <w:p w:rsidR="00B35A1A" w:rsidRDefault="00B35A1A" w:rsidP="00B35A1A">
      <w:pPr>
        <w:spacing w:line="360" w:lineRule="auto"/>
        <w:jc w:val="center"/>
        <w:rPr>
          <w:rFonts w:ascii="Book Antiqua" w:hAnsi="Book Antiqua" w:cs="Arial"/>
          <w:b/>
          <w:sz w:val="22"/>
          <w:szCs w:val="22"/>
        </w:rPr>
      </w:pPr>
      <w:r>
        <w:rPr>
          <w:rFonts w:ascii="Book Antiqua" w:hAnsi="Book Antiqua" w:cs="Arial"/>
          <w:b/>
          <w:sz w:val="22"/>
          <w:szCs w:val="22"/>
        </w:rPr>
        <w:t>w Warsztatach „Partnerstwo – Jestem na Tak!”</w:t>
      </w:r>
    </w:p>
    <w:p w:rsidR="00B35A1A" w:rsidRDefault="00B35A1A" w:rsidP="00B35A1A">
      <w:pPr>
        <w:spacing w:line="360" w:lineRule="auto"/>
        <w:jc w:val="center"/>
        <w:rPr>
          <w:rFonts w:ascii="Book Antiqua" w:hAnsi="Book Antiqua" w:cs="Arial"/>
          <w:b/>
          <w:sz w:val="22"/>
          <w:szCs w:val="22"/>
        </w:rPr>
      </w:pPr>
      <w:r>
        <w:rPr>
          <w:rFonts w:ascii="Book Antiqua" w:hAnsi="Book Antiqua" w:cs="Arial"/>
          <w:b/>
          <w:sz w:val="22"/>
          <w:szCs w:val="22"/>
        </w:rPr>
        <w:t>realizowanych w ramach projektu</w:t>
      </w:r>
    </w:p>
    <w:p w:rsidR="00B35A1A" w:rsidRDefault="00B35A1A" w:rsidP="00B35A1A">
      <w:pPr>
        <w:spacing w:line="360" w:lineRule="auto"/>
        <w:jc w:val="center"/>
        <w:rPr>
          <w:rFonts w:ascii="Book Antiqua" w:hAnsi="Book Antiqua" w:cs="Arial"/>
          <w:b/>
          <w:color w:val="FF0000"/>
          <w:sz w:val="22"/>
          <w:szCs w:val="22"/>
        </w:rPr>
      </w:pPr>
      <w:r>
        <w:rPr>
          <w:rFonts w:ascii="Book Antiqua" w:hAnsi="Book Antiqua" w:cs="Arial"/>
          <w:b/>
          <w:sz w:val="22"/>
          <w:szCs w:val="22"/>
        </w:rPr>
        <w:t>„Ośrodek Wsparcia Ekonomii Społecznej w Suwałkach”</w:t>
      </w:r>
    </w:p>
    <w:p w:rsidR="00B35A1A" w:rsidRDefault="00B35A1A" w:rsidP="00B35A1A">
      <w:pPr>
        <w:rPr>
          <w:rFonts w:ascii="Book Antiqua" w:hAnsi="Book Antiqua" w:cs="Arial"/>
          <w:b/>
          <w:color w:val="FF0000"/>
          <w:sz w:val="22"/>
          <w:szCs w:val="22"/>
        </w:rPr>
      </w:pPr>
    </w:p>
    <w:p w:rsidR="00B35A1A" w:rsidRDefault="00B35A1A" w:rsidP="00B35A1A">
      <w:pPr>
        <w:jc w:val="center"/>
        <w:rPr>
          <w:rFonts w:ascii="Book Antiqua" w:hAnsi="Book Antiqua" w:cs="Arial"/>
          <w:color w:val="FF0000"/>
          <w:sz w:val="22"/>
          <w:szCs w:val="22"/>
        </w:rPr>
      </w:pPr>
      <w:r>
        <w:rPr>
          <w:rFonts w:ascii="Book Antiqua" w:hAnsi="Book Antiqua" w:cs="Arial"/>
          <w:b/>
          <w:color w:val="FF0000"/>
          <w:sz w:val="22"/>
          <w:szCs w:val="22"/>
        </w:rPr>
        <w:t>Na zgłoszenia czekamy do dnia 12 czerwca 2015r.</w:t>
      </w:r>
    </w:p>
    <w:p w:rsidR="00B35A1A" w:rsidRDefault="00B35A1A" w:rsidP="00B35A1A">
      <w:pPr>
        <w:jc w:val="center"/>
        <w:rPr>
          <w:rFonts w:ascii="Book Antiqua" w:hAnsi="Book Antiqua" w:cs="Arial"/>
          <w:color w:val="FF0000"/>
          <w:sz w:val="22"/>
          <w:szCs w:val="22"/>
        </w:rPr>
      </w:pPr>
    </w:p>
    <w:p w:rsidR="00B35A1A" w:rsidRDefault="00B35A1A" w:rsidP="00B35A1A">
      <w:pPr>
        <w:rPr>
          <w:rFonts w:ascii="Book Antiqua" w:hAnsi="Book Antiqua" w:cs="Arial"/>
          <w:sz w:val="22"/>
          <w:szCs w:val="22"/>
        </w:rPr>
      </w:pPr>
    </w:p>
    <w:tbl>
      <w:tblPr>
        <w:tblW w:w="0" w:type="auto"/>
        <w:jc w:val="center"/>
        <w:tblInd w:w="-5" w:type="dxa"/>
        <w:tblLayout w:type="fixed"/>
        <w:tblLook w:val="0000"/>
      </w:tblPr>
      <w:tblGrid>
        <w:gridCol w:w="2235"/>
        <w:gridCol w:w="6986"/>
      </w:tblGrid>
      <w:tr w:rsidR="00B35A1A" w:rsidTr="00B35A1A">
        <w:trPr>
          <w:trHeight w:val="454"/>
          <w:jc w:val="center"/>
        </w:trPr>
        <w:tc>
          <w:tcPr>
            <w:tcW w:w="223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shd w:val="clear" w:color="auto" w:fill="FCE7DC"/>
            <w:vAlign w:val="center"/>
          </w:tcPr>
          <w:p w:rsidR="00B35A1A" w:rsidRDefault="00B35A1A" w:rsidP="00E733F9">
            <w:pPr>
              <w:rPr>
                <w:rFonts w:ascii="Book Antiqua" w:hAnsi="Book Antiqua" w:cs="Arial"/>
                <w:sz w:val="22"/>
                <w:szCs w:val="22"/>
              </w:rPr>
            </w:pPr>
            <w:r>
              <w:rPr>
                <w:rFonts w:ascii="Book Antiqua" w:hAnsi="Book Antiqua" w:cs="Arial"/>
                <w:sz w:val="22"/>
                <w:szCs w:val="22"/>
              </w:rPr>
              <w:t>Imię i Nazwisko:</w:t>
            </w:r>
          </w:p>
        </w:tc>
        <w:tc>
          <w:tcPr>
            <w:tcW w:w="698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</w:tcPr>
          <w:p w:rsidR="00B35A1A" w:rsidRDefault="00B35A1A" w:rsidP="00E733F9">
            <w:pPr>
              <w:snapToGrid w:val="0"/>
              <w:rPr>
                <w:rFonts w:ascii="Book Antiqua" w:hAnsi="Book Antiqua" w:cs="Arial"/>
                <w:sz w:val="22"/>
                <w:szCs w:val="22"/>
              </w:rPr>
            </w:pPr>
          </w:p>
        </w:tc>
      </w:tr>
      <w:tr w:rsidR="00B35A1A" w:rsidTr="00B35A1A">
        <w:trPr>
          <w:trHeight w:val="454"/>
          <w:jc w:val="center"/>
        </w:trPr>
        <w:tc>
          <w:tcPr>
            <w:tcW w:w="223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shd w:val="clear" w:color="auto" w:fill="FCE7DC"/>
            <w:vAlign w:val="center"/>
          </w:tcPr>
          <w:p w:rsidR="00B35A1A" w:rsidRDefault="00B35A1A" w:rsidP="00E733F9">
            <w:pPr>
              <w:rPr>
                <w:rFonts w:ascii="Book Antiqua" w:hAnsi="Book Antiqua" w:cs="Arial"/>
                <w:sz w:val="22"/>
                <w:szCs w:val="22"/>
              </w:rPr>
            </w:pPr>
            <w:r>
              <w:rPr>
                <w:rFonts w:ascii="Book Antiqua" w:hAnsi="Book Antiqua" w:cs="Arial"/>
                <w:sz w:val="22"/>
                <w:szCs w:val="22"/>
              </w:rPr>
              <w:t>Nazwa Instytucji:</w:t>
            </w:r>
          </w:p>
        </w:tc>
        <w:tc>
          <w:tcPr>
            <w:tcW w:w="698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</w:tcPr>
          <w:p w:rsidR="00B35A1A" w:rsidRDefault="00B35A1A" w:rsidP="00E733F9">
            <w:pPr>
              <w:snapToGrid w:val="0"/>
              <w:rPr>
                <w:rFonts w:ascii="Book Antiqua" w:hAnsi="Book Antiqua" w:cs="Arial"/>
                <w:sz w:val="22"/>
                <w:szCs w:val="22"/>
              </w:rPr>
            </w:pPr>
          </w:p>
        </w:tc>
      </w:tr>
      <w:tr w:rsidR="00B35A1A" w:rsidTr="00B35A1A">
        <w:trPr>
          <w:trHeight w:val="454"/>
          <w:jc w:val="center"/>
        </w:trPr>
        <w:tc>
          <w:tcPr>
            <w:tcW w:w="223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shd w:val="clear" w:color="auto" w:fill="FCE7DC"/>
            <w:vAlign w:val="center"/>
          </w:tcPr>
          <w:p w:rsidR="00B35A1A" w:rsidRDefault="00B35A1A" w:rsidP="00E733F9">
            <w:pPr>
              <w:rPr>
                <w:rFonts w:ascii="Book Antiqua" w:hAnsi="Book Antiqua" w:cs="Arial"/>
                <w:sz w:val="22"/>
                <w:szCs w:val="22"/>
              </w:rPr>
            </w:pPr>
            <w:r>
              <w:rPr>
                <w:rFonts w:ascii="Book Antiqua" w:hAnsi="Book Antiqua" w:cs="Arial"/>
                <w:sz w:val="22"/>
                <w:szCs w:val="22"/>
              </w:rPr>
              <w:t>Adres Instytucji:</w:t>
            </w:r>
          </w:p>
        </w:tc>
        <w:tc>
          <w:tcPr>
            <w:tcW w:w="698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</w:tcPr>
          <w:p w:rsidR="00B35A1A" w:rsidRDefault="00B35A1A" w:rsidP="00E733F9">
            <w:pPr>
              <w:snapToGrid w:val="0"/>
              <w:rPr>
                <w:rFonts w:ascii="Book Antiqua" w:hAnsi="Book Antiqua" w:cs="Arial"/>
                <w:sz w:val="22"/>
                <w:szCs w:val="22"/>
              </w:rPr>
            </w:pPr>
          </w:p>
        </w:tc>
      </w:tr>
      <w:tr w:rsidR="00B35A1A" w:rsidTr="00B35A1A">
        <w:trPr>
          <w:trHeight w:val="454"/>
          <w:jc w:val="center"/>
        </w:trPr>
        <w:tc>
          <w:tcPr>
            <w:tcW w:w="223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shd w:val="clear" w:color="auto" w:fill="FCE7DC"/>
            <w:vAlign w:val="center"/>
          </w:tcPr>
          <w:p w:rsidR="00B35A1A" w:rsidRDefault="00B35A1A" w:rsidP="00E733F9">
            <w:pPr>
              <w:tabs>
                <w:tab w:val="right" w:pos="2019"/>
              </w:tabs>
              <w:rPr>
                <w:rFonts w:ascii="Book Antiqua" w:hAnsi="Book Antiqua" w:cs="Arial"/>
                <w:sz w:val="22"/>
                <w:szCs w:val="22"/>
              </w:rPr>
            </w:pPr>
            <w:r>
              <w:rPr>
                <w:rFonts w:ascii="Book Antiqua" w:hAnsi="Book Antiqua" w:cs="Arial"/>
                <w:sz w:val="22"/>
                <w:szCs w:val="22"/>
              </w:rPr>
              <w:t>Telefon:</w:t>
            </w:r>
          </w:p>
        </w:tc>
        <w:tc>
          <w:tcPr>
            <w:tcW w:w="698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</w:tcPr>
          <w:p w:rsidR="00B35A1A" w:rsidRDefault="00B35A1A" w:rsidP="00E733F9">
            <w:pPr>
              <w:snapToGrid w:val="0"/>
              <w:rPr>
                <w:rFonts w:ascii="Book Antiqua" w:hAnsi="Book Antiqua" w:cs="Arial"/>
                <w:sz w:val="22"/>
                <w:szCs w:val="22"/>
              </w:rPr>
            </w:pPr>
          </w:p>
        </w:tc>
      </w:tr>
      <w:tr w:rsidR="00B35A1A" w:rsidTr="00B35A1A">
        <w:trPr>
          <w:trHeight w:val="454"/>
          <w:jc w:val="center"/>
        </w:trPr>
        <w:tc>
          <w:tcPr>
            <w:tcW w:w="223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shd w:val="clear" w:color="auto" w:fill="FCE7DC"/>
            <w:vAlign w:val="center"/>
          </w:tcPr>
          <w:p w:rsidR="00B35A1A" w:rsidRDefault="00B35A1A" w:rsidP="00E733F9">
            <w:pPr>
              <w:tabs>
                <w:tab w:val="right" w:pos="2019"/>
              </w:tabs>
              <w:rPr>
                <w:rFonts w:ascii="Book Antiqua" w:hAnsi="Book Antiqua" w:cs="Arial"/>
                <w:sz w:val="22"/>
                <w:szCs w:val="22"/>
              </w:rPr>
            </w:pPr>
            <w:r>
              <w:rPr>
                <w:rFonts w:ascii="Book Antiqua" w:hAnsi="Book Antiqua" w:cs="Arial"/>
                <w:sz w:val="22"/>
                <w:szCs w:val="22"/>
              </w:rPr>
              <w:t>Faks:</w:t>
            </w:r>
          </w:p>
        </w:tc>
        <w:tc>
          <w:tcPr>
            <w:tcW w:w="698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</w:tcPr>
          <w:p w:rsidR="00B35A1A" w:rsidRDefault="00B35A1A" w:rsidP="00E733F9">
            <w:pPr>
              <w:snapToGrid w:val="0"/>
              <w:rPr>
                <w:rFonts w:ascii="Book Antiqua" w:hAnsi="Book Antiqua" w:cs="Arial"/>
                <w:sz w:val="22"/>
                <w:szCs w:val="22"/>
              </w:rPr>
            </w:pPr>
          </w:p>
        </w:tc>
      </w:tr>
      <w:tr w:rsidR="00B35A1A" w:rsidTr="00B35A1A">
        <w:trPr>
          <w:trHeight w:val="454"/>
          <w:jc w:val="center"/>
        </w:trPr>
        <w:tc>
          <w:tcPr>
            <w:tcW w:w="223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shd w:val="clear" w:color="auto" w:fill="FCE7DC"/>
            <w:vAlign w:val="center"/>
          </w:tcPr>
          <w:p w:rsidR="00B35A1A" w:rsidRDefault="00B35A1A" w:rsidP="00E733F9">
            <w:pPr>
              <w:tabs>
                <w:tab w:val="right" w:pos="2019"/>
              </w:tabs>
              <w:rPr>
                <w:rFonts w:ascii="Book Antiqua" w:hAnsi="Book Antiqua" w:cs="Arial"/>
                <w:sz w:val="22"/>
                <w:szCs w:val="22"/>
              </w:rPr>
            </w:pPr>
            <w:r>
              <w:rPr>
                <w:rFonts w:ascii="Book Antiqua" w:hAnsi="Book Antiqua" w:cs="Arial"/>
                <w:sz w:val="22"/>
                <w:szCs w:val="22"/>
              </w:rPr>
              <w:t>E-mail:</w:t>
            </w:r>
          </w:p>
        </w:tc>
        <w:tc>
          <w:tcPr>
            <w:tcW w:w="698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</w:tcPr>
          <w:p w:rsidR="00B35A1A" w:rsidRDefault="00B35A1A" w:rsidP="00E733F9">
            <w:pPr>
              <w:snapToGrid w:val="0"/>
              <w:rPr>
                <w:rFonts w:ascii="Book Antiqua" w:hAnsi="Book Antiqua" w:cs="Arial"/>
                <w:sz w:val="22"/>
                <w:szCs w:val="22"/>
              </w:rPr>
            </w:pPr>
          </w:p>
        </w:tc>
      </w:tr>
    </w:tbl>
    <w:p w:rsidR="00B35A1A" w:rsidRDefault="00B35A1A" w:rsidP="00B35A1A">
      <w:pPr>
        <w:rPr>
          <w:rFonts w:ascii="Book Antiqua" w:hAnsi="Book Antiqua" w:cs="Arial"/>
          <w:sz w:val="22"/>
          <w:szCs w:val="22"/>
        </w:rPr>
      </w:pPr>
    </w:p>
    <w:p w:rsidR="00B35A1A" w:rsidRDefault="00B35A1A" w:rsidP="00B35A1A">
      <w:pPr>
        <w:rPr>
          <w:rFonts w:ascii="Book Antiqua" w:hAnsi="Book Antiqua" w:cs="Arial"/>
          <w:sz w:val="22"/>
          <w:szCs w:val="22"/>
        </w:rPr>
      </w:pPr>
    </w:p>
    <w:tbl>
      <w:tblPr>
        <w:tblW w:w="0" w:type="auto"/>
        <w:jc w:val="center"/>
        <w:tblInd w:w="-5" w:type="dxa"/>
        <w:tblLayout w:type="fixed"/>
        <w:tblLook w:val="0000"/>
      </w:tblPr>
      <w:tblGrid>
        <w:gridCol w:w="2518"/>
        <w:gridCol w:w="6703"/>
      </w:tblGrid>
      <w:tr w:rsidR="00B35A1A" w:rsidTr="00B35A1A">
        <w:trPr>
          <w:trHeight w:val="1134"/>
          <w:jc w:val="center"/>
        </w:trPr>
        <w:tc>
          <w:tcPr>
            <w:tcW w:w="9221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CE7DC"/>
            <w:vAlign w:val="center"/>
          </w:tcPr>
          <w:p w:rsidR="00B35A1A" w:rsidRDefault="00B35A1A" w:rsidP="00E733F9">
            <w:pPr>
              <w:spacing w:line="360" w:lineRule="auto"/>
              <w:jc w:val="center"/>
            </w:pPr>
            <w:r>
              <w:rPr>
                <w:rFonts w:ascii="Book Antiqua" w:hAnsi="Book Antiqua" w:cs="Arial"/>
                <w:sz w:val="22"/>
                <w:szCs w:val="22"/>
              </w:rPr>
              <w:t>Zgłaszam swoje uczestnictwo w Warsztatach „Partnerstwo –Jestem na Tak!”</w:t>
            </w:r>
          </w:p>
        </w:tc>
      </w:tr>
      <w:tr w:rsidR="00B35A1A" w:rsidTr="00B35A1A">
        <w:trPr>
          <w:trHeight w:val="1059"/>
          <w:jc w:val="center"/>
        </w:trPr>
        <w:tc>
          <w:tcPr>
            <w:tcW w:w="251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shd w:val="clear" w:color="auto" w:fill="auto"/>
            <w:vAlign w:val="center"/>
          </w:tcPr>
          <w:p w:rsidR="00B35A1A" w:rsidRDefault="00B35A1A" w:rsidP="00E733F9">
            <w:pPr>
              <w:ind w:right="317"/>
              <w:rPr>
                <w:rFonts w:ascii="Book Antiqua" w:hAnsi="Book Antiqua" w:cs="Arial"/>
                <w:sz w:val="22"/>
                <w:szCs w:val="22"/>
              </w:rPr>
            </w:pPr>
            <w:r>
              <w:rPr>
                <w:rFonts w:ascii="Book Antiqua" w:hAnsi="Book Antiqua" w:cs="Arial"/>
                <w:sz w:val="22"/>
                <w:szCs w:val="22"/>
              </w:rPr>
              <w:t>Podpis:</w:t>
            </w:r>
          </w:p>
        </w:tc>
        <w:tc>
          <w:tcPr>
            <w:tcW w:w="670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B35A1A" w:rsidRDefault="00B35A1A" w:rsidP="00E733F9">
            <w:pPr>
              <w:snapToGrid w:val="0"/>
              <w:rPr>
                <w:rFonts w:ascii="Book Antiqua" w:hAnsi="Book Antiqua" w:cs="Arial"/>
                <w:sz w:val="22"/>
                <w:szCs w:val="22"/>
              </w:rPr>
            </w:pPr>
          </w:p>
        </w:tc>
      </w:tr>
    </w:tbl>
    <w:p w:rsidR="00B35A1A" w:rsidRDefault="00B35A1A" w:rsidP="00B35A1A">
      <w:pPr>
        <w:rPr>
          <w:rFonts w:ascii="Book Antiqua" w:hAnsi="Book Antiqua" w:cs="Arial"/>
          <w:sz w:val="22"/>
          <w:szCs w:val="22"/>
        </w:rPr>
      </w:pPr>
    </w:p>
    <w:p w:rsidR="00B35A1A" w:rsidRDefault="00B35A1A" w:rsidP="00B35A1A">
      <w:pPr>
        <w:rPr>
          <w:rFonts w:ascii="Book Antiqua" w:hAnsi="Book Antiqua" w:cs="Arial"/>
          <w:sz w:val="22"/>
          <w:szCs w:val="22"/>
        </w:rPr>
      </w:pPr>
    </w:p>
    <w:p w:rsidR="00B35A1A" w:rsidRDefault="00B35A1A" w:rsidP="00B35A1A">
      <w:pPr>
        <w:jc w:val="center"/>
        <w:rPr>
          <w:rFonts w:ascii="Book Antiqua" w:hAnsi="Book Antiqua" w:cs="Arial"/>
          <w:sz w:val="22"/>
          <w:szCs w:val="22"/>
        </w:rPr>
      </w:pPr>
    </w:p>
    <w:p w:rsidR="00B35A1A" w:rsidRDefault="00B35A1A" w:rsidP="00B35A1A">
      <w:pPr>
        <w:jc w:val="center"/>
        <w:rPr>
          <w:rFonts w:ascii="Book Antiqua" w:hAnsi="Book Antiqua" w:cs="Arial"/>
          <w:sz w:val="22"/>
          <w:szCs w:val="22"/>
        </w:rPr>
      </w:pPr>
    </w:p>
    <w:p w:rsidR="00B35A1A" w:rsidRDefault="00B35A1A" w:rsidP="00B35A1A">
      <w:pPr>
        <w:rPr>
          <w:rFonts w:ascii="Book Antiqua" w:hAnsi="Book Antiqua" w:cs="Arial"/>
          <w:sz w:val="22"/>
          <w:szCs w:val="22"/>
        </w:rPr>
      </w:pPr>
    </w:p>
    <w:p w:rsidR="00B35A1A" w:rsidRDefault="00B35A1A" w:rsidP="00B35A1A">
      <w:pPr>
        <w:jc w:val="center"/>
        <w:rPr>
          <w:rFonts w:ascii="Book Antiqua" w:hAnsi="Book Antiqua" w:cs="Arial"/>
          <w:sz w:val="22"/>
          <w:szCs w:val="22"/>
        </w:rPr>
      </w:pPr>
    </w:p>
    <w:p w:rsidR="00B35A1A" w:rsidRDefault="00B35A1A" w:rsidP="00B35A1A">
      <w:pPr>
        <w:jc w:val="center"/>
        <w:rPr>
          <w:rFonts w:ascii="Book Antiqua" w:hAnsi="Book Antiqua" w:cs="Arial"/>
          <w:sz w:val="22"/>
          <w:szCs w:val="22"/>
        </w:rPr>
      </w:pPr>
    </w:p>
    <w:p w:rsidR="00B35A1A" w:rsidRDefault="00B35A1A" w:rsidP="00B35A1A">
      <w:pPr>
        <w:jc w:val="center"/>
        <w:rPr>
          <w:rFonts w:ascii="Book Antiqua" w:hAnsi="Book Antiqua" w:cs="Arial"/>
          <w:sz w:val="22"/>
          <w:szCs w:val="22"/>
        </w:rPr>
      </w:pPr>
      <w:r>
        <w:rPr>
          <w:rFonts w:ascii="Book Antiqua" w:hAnsi="Book Antiqua" w:cs="Arial"/>
          <w:sz w:val="22"/>
          <w:szCs w:val="22"/>
        </w:rPr>
        <w:t xml:space="preserve">Niniejszy formularz proszę przesłać </w:t>
      </w:r>
    </w:p>
    <w:p w:rsidR="00B35A1A" w:rsidRDefault="00B35A1A" w:rsidP="00B35A1A">
      <w:pPr>
        <w:jc w:val="center"/>
      </w:pPr>
      <w:r>
        <w:rPr>
          <w:rFonts w:ascii="Book Antiqua" w:hAnsi="Book Antiqua" w:cs="Arial"/>
          <w:sz w:val="22"/>
          <w:szCs w:val="22"/>
        </w:rPr>
        <w:t xml:space="preserve"> e-mailem na adres:</w:t>
      </w:r>
    </w:p>
    <w:p w:rsidR="00B35A1A" w:rsidRDefault="00451B4F" w:rsidP="00B35A1A">
      <w:pPr>
        <w:jc w:val="center"/>
      </w:pPr>
      <w:hyperlink r:id="rId8" w:history="1">
        <w:r w:rsidR="00B35A1A">
          <w:rPr>
            <w:rStyle w:val="Hipercze"/>
            <w:rFonts w:ascii="Book Antiqua" w:hAnsi="Book Antiqua" w:cs="Arial"/>
            <w:b/>
          </w:rPr>
          <w:t>j</w:t>
        </w:r>
      </w:hyperlink>
      <w:r w:rsidR="00B35A1A">
        <w:rPr>
          <w:rStyle w:val="Hipercze"/>
          <w:rFonts w:ascii="Book Antiqua" w:hAnsi="Book Antiqua" w:cs="Arial"/>
          <w:b/>
        </w:rPr>
        <w:t>.charmuszko@ares.suwalki.pl</w:t>
      </w:r>
    </w:p>
    <w:p w:rsidR="00283BFE" w:rsidRDefault="00283BFE" w:rsidP="00283BFE">
      <w:pPr>
        <w:tabs>
          <w:tab w:val="left" w:pos="6240"/>
        </w:tabs>
        <w:ind w:left="360"/>
      </w:pPr>
    </w:p>
    <w:p w:rsidR="00061371" w:rsidRPr="007967AF" w:rsidRDefault="00061371" w:rsidP="00061371">
      <w:pPr>
        <w:tabs>
          <w:tab w:val="left" w:pos="6240"/>
        </w:tabs>
        <w:jc w:val="center"/>
      </w:pPr>
    </w:p>
    <w:sectPr w:rsidR="00061371" w:rsidRPr="007967AF" w:rsidSect="00B01D43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1535" w:right="566" w:bottom="1417" w:left="851" w:header="56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4937" w:rsidRDefault="00C84937" w:rsidP="00CC05FA">
      <w:r>
        <w:separator/>
      </w:r>
    </w:p>
  </w:endnote>
  <w:endnote w:type="continuationSeparator" w:id="0">
    <w:p w:rsidR="00C84937" w:rsidRDefault="00C84937" w:rsidP="00CC05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7069" w:rsidRPr="00915AE9" w:rsidRDefault="00C67069" w:rsidP="00DC692C">
    <w:pPr>
      <w:pStyle w:val="Stopka"/>
      <w:pBdr>
        <w:top w:val="single" w:sz="4" w:space="0" w:color="auto"/>
      </w:pBdr>
      <w:ind w:right="26"/>
      <w:jc w:val="center"/>
      <w:rPr>
        <w:spacing w:val="30"/>
        <w:sz w:val="18"/>
        <w:szCs w:val="18"/>
      </w:rPr>
    </w:pPr>
    <w:r w:rsidRPr="00915AE9">
      <w:rPr>
        <w:spacing w:val="30"/>
        <w:sz w:val="18"/>
        <w:szCs w:val="18"/>
      </w:rPr>
      <w:t>Projekt współfinansowany przez Unię Europejską w ramach Europejskiego Funduszu Społecznego</w:t>
    </w:r>
  </w:p>
  <w:p w:rsidR="00C67069" w:rsidRPr="001864EC" w:rsidRDefault="00451B4F" w:rsidP="00651871">
    <w:pPr>
      <w:pStyle w:val="Stopka"/>
      <w:pBdr>
        <w:top w:val="single" w:sz="4" w:space="0" w:color="auto"/>
      </w:pBdr>
      <w:ind w:right="26"/>
      <w:jc w:val="center"/>
      <w:rPr>
        <w:rFonts w:ascii="Verdana" w:hAnsi="Verdana" w:cs="Verdana"/>
        <w:sz w:val="10"/>
        <w:szCs w:val="10"/>
      </w:rPr>
    </w:pPr>
    <w:r w:rsidRPr="00451B4F"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100" type="#_x0000_t202" style="position:absolute;left:0;text-align:left;margin-left:388.3pt;margin-top:0;width:149.05pt;height:45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" stroked="f">
          <v:fill opacity="0"/>
          <v:textbox>
            <w:txbxContent>
              <w:p w:rsidR="00C67069" w:rsidRPr="00E1271A" w:rsidRDefault="00C67069" w:rsidP="00E1271A"/>
            </w:txbxContent>
          </v:textbox>
        </v:shape>
      </w:pict>
    </w:r>
  </w:p>
  <w:p w:rsidR="00C67069" w:rsidRPr="009D41BF" w:rsidRDefault="00C67069" w:rsidP="00651871">
    <w:pPr>
      <w:pStyle w:val="Stopka"/>
      <w:ind w:firstLine="900"/>
      <w:rPr>
        <w:noProof/>
        <w:sz w:val="2"/>
        <w:szCs w:val="2"/>
      </w:rPr>
    </w:pPr>
  </w:p>
  <w:tbl>
    <w:tblPr>
      <w:tblW w:w="9900" w:type="dxa"/>
      <w:tblInd w:w="-106" w:type="dxa"/>
      <w:tblLayout w:type="fixed"/>
      <w:tblLook w:val="01E0"/>
    </w:tblPr>
    <w:tblGrid>
      <w:gridCol w:w="2257"/>
      <w:gridCol w:w="5483"/>
      <w:gridCol w:w="2160"/>
    </w:tblGrid>
    <w:tr w:rsidR="00C67069" w:rsidRPr="001F3A52" w:rsidTr="007967AF">
      <w:trPr>
        <w:trHeight w:hRule="exact" w:val="851"/>
      </w:trPr>
      <w:tc>
        <w:tcPr>
          <w:tcW w:w="2257" w:type="dxa"/>
          <w:vAlign w:val="center"/>
        </w:tcPr>
        <w:p w:rsidR="00C67069" w:rsidRPr="00C735F4" w:rsidRDefault="00A2199F" w:rsidP="00C735F4">
          <w:pPr>
            <w:spacing w:after="120"/>
            <w:ind w:left="-108" w:hanging="180"/>
            <w:rPr>
              <w:spacing w:val="-2"/>
              <w:sz w:val="11"/>
              <w:szCs w:val="11"/>
            </w:rPr>
          </w:pPr>
          <w:r>
            <w:rPr>
              <w:noProof/>
              <w:spacing w:val="-2"/>
              <w:sz w:val="11"/>
              <w:szCs w:val="11"/>
            </w:rPr>
            <w:drawing>
              <wp:inline distT="0" distB="0" distL="0" distR="0">
                <wp:extent cx="1676400" cy="542925"/>
                <wp:effectExtent l="19050" t="0" r="0" b="0"/>
                <wp:docPr id="1" name="Obraz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640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83" w:type="dxa"/>
        </w:tcPr>
        <w:p w:rsidR="00C67069" w:rsidRPr="00C735F4" w:rsidRDefault="00451B4F" w:rsidP="007967AF">
          <w:pPr>
            <w:rPr>
              <w:b/>
              <w:bCs/>
              <w:sz w:val="20"/>
              <w:szCs w:val="20"/>
              <w:u w:val="single"/>
              <w:lang w:val="en-US"/>
            </w:rPr>
          </w:pPr>
          <w:r w:rsidRPr="00451B4F">
            <w:rPr>
              <w:noProof/>
              <w:spacing w:val="30"/>
              <w:sz w:val="18"/>
              <w:szCs w:val="18"/>
            </w:rPr>
            <w:pict>
              <v:shape id="Text Box 19" o:spid="_x0000_s4099" type="#_x0000_t202" style="position:absolute;margin-left:76.4pt;margin-top:29.35pt;width:45.75pt;height:19.35pt;z-index:2516720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" stroked="f">
                <v:textbox>
                  <w:txbxContent>
                    <w:p w:rsidR="00904E1D" w:rsidRPr="00391AF0" w:rsidRDefault="00904E1D">
                      <w:pPr>
                        <w:rPr>
                          <w:b/>
                          <w:sz w:val="12"/>
                          <w:szCs w:val="12"/>
                        </w:rPr>
                      </w:pPr>
                      <w:r w:rsidRPr="00391AF0">
                        <w:rPr>
                          <w:b/>
                          <w:sz w:val="12"/>
                          <w:szCs w:val="12"/>
                        </w:rPr>
                        <w:t>LIDER</w:t>
                      </w:r>
                    </w:p>
                  </w:txbxContent>
                </v:textbox>
              </v:shape>
            </w:pict>
          </w:r>
          <w:r w:rsidR="00A67D71">
            <w:rPr>
              <w:noProof/>
              <w:spacing w:val="30"/>
              <w:sz w:val="18"/>
              <w:szCs w:val="18"/>
            </w:rPr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column">
                  <wp:posOffset>2227580</wp:posOffset>
                </wp:positionH>
                <wp:positionV relativeFrom="paragraph">
                  <wp:posOffset>77470</wp:posOffset>
                </wp:positionV>
                <wp:extent cx="320675" cy="314325"/>
                <wp:effectExtent l="19050" t="0" r="3175" b="0"/>
                <wp:wrapTight wrapText="bothSides">
                  <wp:wrapPolygon edited="0">
                    <wp:start x="-1283" y="0"/>
                    <wp:lineTo x="-1283" y="20945"/>
                    <wp:lineTo x="21814" y="20945"/>
                    <wp:lineTo x="21814" y="0"/>
                    <wp:lineTo x="-1283" y="0"/>
                  </wp:wrapPolygon>
                </wp:wrapTight>
                <wp:docPr id="9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lum contrast="-8000"/>
                          <a:grayscl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06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A67D71">
            <w:rPr>
              <w:noProof/>
              <w:spacing w:val="30"/>
              <w:sz w:val="18"/>
              <w:szCs w:val="18"/>
            </w:rPr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48895</wp:posOffset>
                </wp:positionV>
                <wp:extent cx="257810" cy="314325"/>
                <wp:effectExtent l="19050" t="0" r="8890" b="0"/>
                <wp:wrapTight wrapText="bothSides">
                  <wp:wrapPolygon edited="0">
                    <wp:start x="-1596" y="0"/>
                    <wp:lineTo x="-1596" y="20945"/>
                    <wp:lineTo x="22345" y="20945"/>
                    <wp:lineTo x="22345" y="0"/>
                    <wp:lineTo x="-1596" y="0"/>
                  </wp:wrapPolygon>
                </wp:wrapTight>
                <wp:docPr id="11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lum bright="12000" contrast="-4000"/>
                          <a:grayscl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81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160" w:type="dxa"/>
          <w:vAlign w:val="bottom"/>
        </w:tcPr>
        <w:p w:rsidR="00C67069" w:rsidRPr="00C735F4" w:rsidRDefault="00A2199F" w:rsidP="00C735F4">
          <w:pPr>
            <w:spacing w:after="120"/>
            <w:ind w:left="72"/>
            <w:jc w:val="right"/>
            <w:rPr>
              <w:spacing w:val="-2"/>
              <w:sz w:val="11"/>
              <w:szCs w:val="11"/>
              <w:lang w:val="en-US"/>
            </w:rPr>
          </w:pPr>
          <w:r>
            <w:rPr>
              <w:noProof/>
              <w:spacing w:val="-2"/>
              <w:sz w:val="11"/>
              <w:szCs w:val="11"/>
            </w:rPr>
            <w:drawing>
              <wp:inline distT="0" distB="0" distL="0" distR="0">
                <wp:extent cx="1266825" cy="419100"/>
                <wp:effectExtent l="19050" t="0" r="9525" b="0"/>
                <wp:docPr id="2" name="Obraz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67069" w:rsidRPr="008572A7" w:rsidRDefault="00C67069" w:rsidP="00E1271A">
    <w:pPr>
      <w:pStyle w:val="Stopka"/>
      <w:ind w:firstLine="900"/>
      <w:rPr>
        <w:noProof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7069" w:rsidRPr="00915AE9" w:rsidRDefault="00C67069" w:rsidP="00C32167">
    <w:pPr>
      <w:pStyle w:val="Stopka"/>
      <w:pBdr>
        <w:top w:val="single" w:sz="4" w:space="0" w:color="auto"/>
      </w:pBdr>
      <w:ind w:right="26"/>
      <w:jc w:val="center"/>
      <w:rPr>
        <w:spacing w:val="30"/>
        <w:sz w:val="18"/>
        <w:szCs w:val="18"/>
      </w:rPr>
    </w:pPr>
    <w:r w:rsidRPr="00915AE9">
      <w:rPr>
        <w:spacing w:val="30"/>
        <w:sz w:val="18"/>
        <w:szCs w:val="18"/>
      </w:rPr>
      <w:t>Projekt współfinansowany przez Unię Europejską w ramach Europejskiego Funduszu Społecznego</w:t>
    </w:r>
  </w:p>
  <w:p w:rsidR="00C67069" w:rsidRPr="001864EC" w:rsidRDefault="00451B4F" w:rsidP="00C32167">
    <w:pPr>
      <w:pStyle w:val="Stopka"/>
      <w:pBdr>
        <w:top w:val="single" w:sz="4" w:space="0" w:color="auto"/>
      </w:pBdr>
      <w:ind w:right="26"/>
      <w:jc w:val="center"/>
      <w:rPr>
        <w:rFonts w:ascii="Verdana" w:hAnsi="Verdana" w:cs="Verdana"/>
        <w:sz w:val="10"/>
        <w:szCs w:val="10"/>
      </w:rPr>
    </w:pPr>
    <w:r w:rsidRPr="00451B4F"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4097" type="#_x0000_t202" style="position:absolute;left:0;text-align:left;margin-left:388.3pt;margin-top:0;width:149.05pt;height:4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" stroked="f">
          <v:fill opacity="0"/>
          <v:textbox>
            <w:txbxContent>
              <w:p w:rsidR="00C67069" w:rsidRPr="00E1271A" w:rsidRDefault="00C67069" w:rsidP="00C32167"/>
            </w:txbxContent>
          </v:textbox>
        </v:shape>
      </w:pict>
    </w:r>
  </w:p>
  <w:p w:rsidR="00C67069" w:rsidRPr="009D41BF" w:rsidRDefault="00C67069" w:rsidP="00C32167">
    <w:pPr>
      <w:pStyle w:val="Stopka"/>
      <w:ind w:firstLine="900"/>
      <w:rPr>
        <w:noProof/>
        <w:sz w:val="2"/>
        <w:szCs w:val="2"/>
      </w:rPr>
    </w:pPr>
  </w:p>
  <w:tbl>
    <w:tblPr>
      <w:tblW w:w="9900" w:type="dxa"/>
      <w:tblInd w:w="-106" w:type="dxa"/>
      <w:tblLayout w:type="fixed"/>
      <w:tblLook w:val="01E0"/>
    </w:tblPr>
    <w:tblGrid>
      <w:gridCol w:w="2257"/>
      <w:gridCol w:w="5483"/>
      <w:gridCol w:w="2160"/>
    </w:tblGrid>
    <w:tr w:rsidR="00C67069" w:rsidRPr="001F3A52">
      <w:trPr>
        <w:trHeight w:hRule="exact" w:val="851"/>
      </w:trPr>
      <w:tc>
        <w:tcPr>
          <w:tcW w:w="2257" w:type="dxa"/>
          <w:vAlign w:val="center"/>
        </w:tcPr>
        <w:p w:rsidR="00C67069" w:rsidRPr="00C735F4" w:rsidRDefault="00A2199F" w:rsidP="00C735F4">
          <w:pPr>
            <w:spacing w:after="120"/>
            <w:ind w:left="-108" w:hanging="180"/>
            <w:rPr>
              <w:spacing w:val="-2"/>
              <w:sz w:val="11"/>
              <w:szCs w:val="11"/>
            </w:rPr>
          </w:pPr>
          <w:r>
            <w:rPr>
              <w:noProof/>
              <w:spacing w:val="-2"/>
              <w:sz w:val="11"/>
              <w:szCs w:val="11"/>
            </w:rPr>
            <w:drawing>
              <wp:inline distT="0" distB="0" distL="0" distR="0">
                <wp:extent cx="1676400" cy="542925"/>
                <wp:effectExtent l="19050" t="0" r="0" b="0"/>
                <wp:docPr id="20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640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83" w:type="dxa"/>
        </w:tcPr>
        <w:p w:rsidR="00C67069" w:rsidRPr="00C735F4" w:rsidRDefault="000A20E3" w:rsidP="00C735F4">
          <w:pPr>
            <w:jc w:val="center"/>
            <w:rPr>
              <w:b/>
              <w:bCs/>
              <w:sz w:val="20"/>
              <w:szCs w:val="20"/>
              <w:u w:val="single"/>
              <w:lang w:val="en-US"/>
            </w:rPr>
          </w:pPr>
          <w:r>
            <w:rPr>
              <w:b/>
              <w:bCs/>
              <w:noProof/>
              <w:sz w:val="20"/>
              <w:szCs w:val="20"/>
              <w:u w:val="single"/>
            </w:rPr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column">
                  <wp:posOffset>1941830</wp:posOffset>
                </wp:positionH>
                <wp:positionV relativeFrom="paragraph">
                  <wp:posOffset>77470</wp:posOffset>
                </wp:positionV>
                <wp:extent cx="304800" cy="314325"/>
                <wp:effectExtent l="19050" t="0" r="0" b="0"/>
                <wp:wrapTight wrapText="bothSides">
                  <wp:wrapPolygon edited="0">
                    <wp:start x="-1350" y="0"/>
                    <wp:lineTo x="-1350" y="20945"/>
                    <wp:lineTo x="21600" y="20945"/>
                    <wp:lineTo x="21600" y="0"/>
                    <wp:lineTo x="-1350" y="0"/>
                  </wp:wrapPolygon>
                </wp:wrapTight>
                <wp:docPr id="7" name="Obraz 15" descr="http://www.wrotapodlasia.pl/Upload/Posting/%7B5fea3940-9385-46fc-92ee-22e389ce159d%7D/Image/Bez%20nazwy%2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5" descr="http://www.wrotapodlasia.pl/Upload/Posting/%7B5fea3940-9385-46fc-92ee-22e389ce159d%7D/Image/Bez%20nazwy%2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lum contrast="-4000"/>
                          <a:grayscl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48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b/>
              <w:bCs/>
              <w:noProof/>
              <w:sz w:val="20"/>
              <w:szCs w:val="20"/>
              <w:u w:val="single"/>
            </w:rPr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column">
                  <wp:posOffset>1094105</wp:posOffset>
                </wp:positionH>
                <wp:positionV relativeFrom="paragraph">
                  <wp:posOffset>77470</wp:posOffset>
                </wp:positionV>
                <wp:extent cx="320675" cy="314325"/>
                <wp:effectExtent l="19050" t="0" r="3175" b="0"/>
                <wp:wrapTight wrapText="bothSides">
                  <wp:wrapPolygon edited="0">
                    <wp:start x="-1283" y="0"/>
                    <wp:lineTo x="-1283" y="20945"/>
                    <wp:lineTo x="21814" y="20945"/>
                    <wp:lineTo x="21814" y="0"/>
                    <wp:lineTo x="-1283" y="0"/>
                  </wp:wrapPolygon>
                </wp:wrapTight>
                <wp:docPr id="6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lum contrast="-8000"/>
                          <a:grayscl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06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b/>
              <w:bCs/>
              <w:noProof/>
              <w:sz w:val="20"/>
              <w:szCs w:val="20"/>
              <w:u w:val="single"/>
            </w:rPr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column">
                  <wp:posOffset>2875280</wp:posOffset>
                </wp:positionH>
                <wp:positionV relativeFrom="paragraph">
                  <wp:posOffset>77470</wp:posOffset>
                </wp:positionV>
                <wp:extent cx="419100" cy="323850"/>
                <wp:effectExtent l="19050" t="0" r="0" b="0"/>
                <wp:wrapTight wrapText="bothSides">
                  <wp:wrapPolygon edited="0">
                    <wp:start x="-982" y="0"/>
                    <wp:lineTo x="0" y="20329"/>
                    <wp:lineTo x="5891" y="20329"/>
                    <wp:lineTo x="10800" y="20329"/>
                    <wp:lineTo x="21600" y="20329"/>
                    <wp:lineTo x="21600" y="13976"/>
                    <wp:lineTo x="9818" y="0"/>
                    <wp:lineTo x="-982" y="0"/>
                  </wp:wrapPolygon>
                </wp:wrapTight>
                <wp:docPr id="3" name="Obraz 5" descr="S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 descr="S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r:link="rId6">
                          <a:lum contrast="22000"/>
                          <a:grayscl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91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b/>
              <w:bCs/>
              <w:noProof/>
              <w:sz w:val="20"/>
              <w:szCs w:val="20"/>
              <w:u w:val="single"/>
            </w:rPr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48895</wp:posOffset>
                </wp:positionV>
                <wp:extent cx="257810" cy="314325"/>
                <wp:effectExtent l="19050" t="0" r="8890" b="0"/>
                <wp:wrapTight wrapText="bothSides">
                  <wp:wrapPolygon edited="0">
                    <wp:start x="-1596" y="0"/>
                    <wp:lineTo x="-1596" y="20945"/>
                    <wp:lineTo x="22345" y="20945"/>
                    <wp:lineTo x="22345" y="0"/>
                    <wp:lineTo x="-1596" y="0"/>
                  </wp:wrapPolygon>
                </wp:wrapTight>
                <wp:docPr id="5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lum bright="12000" contrast="-4000"/>
                          <a:grayscl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81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160" w:type="dxa"/>
          <w:vAlign w:val="bottom"/>
        </w:tcPr>
        <w:p w:rsidR="00C67069" w:rsidRPr="00C735F4" w:rsidRDefault="00A2199F" w:rsidP="00C735F4">
          <w:pPr>
            <w:spacing w:after="120"/>
            <w:ind w:left="72"/>
            <w:jc w:val="right"/>
            <w:rPr>
              <w:spacing w:val="-2"/>
              <w:sz w:val="11"/>
              <w:szCs w:val="11"/>
              <w:lang w:val="en-US"/>
            </w:rPr>
          </w:pPr>
          <w:r>
            <w:rPr>
              <w:noProof/>
              <w:spacing w:val="-2"/>
              <w:sz w:val="11"/>
              <w:szCs w:val="11"/>
            </w:rPr>
            <w:drawing>
              <wp:inline distT="0" distB="0" distL="0" distR="0">
                <wp:extent cx="1266825" cy="419100"/>
                <wp:effectExtent l="19050" t="0" r="9525" b="0"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67069" w:rsidRDefault="00C6706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4937" w:rsidRDefault="00C84937" w:rsidP="00CC05FA">
      <w:r>
        <w:separator/>
      </w:r>
    </w:p>
  </w:footnote>
  <w:footnote w:type="continuationSeparator" w:id="0">
    <w:p w:rsidR="00C84937" w:rsidRDefault="00C84937" w:rsidP="00CC05F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793C" w:rsidRDefault="00F9793C" w:rsidP="00B01D43">
    <w:pPr>
      <w:pStyle w:val="Nagwek"/>
      <w:pBdr>
        <w:bottom w:val="thickThinSmallGap" w:sz="24" w:space="22" w:color="622423" w:themeColor="accent2" w:themeShade="7F"/>
      </w:pBdr>
      <w:rPr>
        <w:rFonts w:asciiTheme="majorHAnsi" w:eastAsiaTheme="majorEastAsia" w:hAnsiTheme="majorHAnsi" w:cstheme="majorBidi"/>
        <w:sz w:val="32"/>
        <w:szCs w:val="32"/>
      </w:rPr>
    </w:pPr>
  </w:p>
  <w:p w:rsidR="00B01D43" w:rsidRDefault="00451B4F" w:rsidP="00B01D43">
    <w:pPr>
      <w:pStyle w:val="Nagwek"/>
      <w:pBdr>
        <w:bottom w:val="thickThinSmallGap" w:sz="24" w:space="22" w:color="622423" w:themeColor="accent2" w:themeShade="7F"/>
      </w:pBdr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val="pl-PL"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4" o:spid="_x0000_s4101" type="#_x0000_t202" style="position:absolute;margin-left:-2.8pt;margin-top:-12.6pt;width:520.5pt;height:42.85pt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" stroked="f">
          <v:textbox>
            <w:txbxContent>
              <w:p w:rsidR="00B01D43" w:rsidRPr="004A6EDB" w:rsidRDefault="00B01D43" w:rsidP="00B01D43">
                <w:pPr>
                  <w:pStyle w:val="Nagwek"/>
                  <w:jc w:val="center"/>
                  <w:rPr>
                    <w:rFonts w:ascii="Bookman Old Style" w:hAnsi="Bookman Old Style"/>
                    <w:spacing w:val="24"/>
                    <w:sz w:val="28"/>
                    <w:szCs w:val="28"/>
                  </w:rPr>
                </w:pPr>
                <w:r w:rsidRPr="004A6EDB">
                  <w:rPr>
                    <w:rFonts w:ascii="Bookman Old Style" w:hAnsi="Bookman Old Style"/>
                    <w:spacing w:val="24"/>
                    <w:sz w:val="28"/>
                    <w:szCs w:val="28"/>
                  </w:rPr>
                  <w:t>OŚRODEK WSPARCIA EKONOMII SPOŁECZNEJ W SUWAŁKACH</w:t>
                </w:r>
              </w:p>
              <w:p w:rsidR="00B01D43" w:rsidRPr="002D0200" w:rsidRDefault="00B01D43" w:rsidP="00B01D43">
                <w:pPr>
                  <w:pStyle w:val="Nagwek"/>
                  <w:jc w:val="center"/>
                  <w:rPr>
                    <w:rFonts w:ascii="Bookman Old Style" w:hAnsi="Bookman Old Style"/>
                    <w:spacing w:val="38"/>
                    <w:sz w:val="20"/>
                  </w:rPr>
                </w:pPr>
                <w:r w:rsidRPr="002D0200">
                  <w:rPr>
                    <w:rFonts w:ascii="Bookman Old Style" w:hAnsi="Bookman Old Style"/>
                    <w:spacing w:val="38"/>
                    <w:sz w:val="20"/>
                  </w:rPr>
                  <w:t>(</w:t>
                </w:r>
                <w:proofErr w:type="spellStart"/>
                <w:r w:rsidRPr="002D0200">
                  <w:rPr>
                    <w:rFonts w:ascii="Bookman Old Style" w:hAnsi="Bookman Old Style"/>
                    <w:spacing w:val="38"/>
                    <w:sz w:val="20"/>
                  </w:rPr>
                  <w:t>projekt</w:t>
                </w:r>
                <w:proofErr w:type="spellEnd"/>
                <w:r w:rsidRPr="002D0200">
                  <w:rPr>
                    <w:rFonts w:ascii="Bookman Old Style" w:hAnsi="Bookman Old Style"/>
                    <w:spacing w:val="38"/>
                    <w:sz w:val="20"/>
                  </w:rPr>
                  <w:t xml:space="preserve"> </w:t>
                </w:r>
                <w:proofErr w:type="spellStart"/>
                <w:r w:rsidRPr="002D0200">
                  <w:rPr>
                    <w:rFonts w:ascii="Bookman Old Style" w:hAnsi="Bookman Old Style"/>
                    <w:spacing w:val="38"/>
                    <w:sz w:val="20"/>
                  </w:rPr>
                  <w:t>nr</w:t>
                </w:r>
                <w:proofErr w:type="spellEnd"/>
                <w:r w:rsidRPr="002D0200">
                  <w:rPr>
                    <w:rFonts w:ascii="Bookman Old Style" w:hAnsi="Bookman Old Style"/>
                    <w:spacing w:val="38"/>
                    <w:sz w:val="20"/>
                  </w:rPr>
                  <w:t xml:space="preserve"> WND-POKL.07.02.02-20-070/12)</w:t>
                </w:r>
              </w:p>
              <w:p w:rsidR="00B01D43" w:rsidRPr="002D0200" w:rsidRDefault="00B01D43" w:rsidP="00B01D43">
                <w:pPr>
                  <w:rPr>
                    <w:rFonts w:ascii="Bookman Old Style" w:hAnsi="Bookman Old Style"/>
                    <w:szCs w:val="20"/>
                  </w:rPr>
                </w:pPr>
              </w:p>
            </w:txbxContent>
          </v:textbox>
        </v:shape>
      </w:pict>
    </w:r>
  </w:p>
  <w:p w:rsidR="000A20E3" w:rsidRDefault="000A20E3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7069" w:rsidRPr="008A28BE" w:rsidRDefault="00451B4F" w:rsidP="00A403DC">
    <w:pPr>
      <w:pStyle w:val="Bezodstpw"/>
      <w:tabs>
        <w:tab w:val="left" w:pos="2127"/>
        <w:tab w:val="left" w:pos="5670"/>
        <w:tab w:val="left" w:pos="7088"/>
      </w:tabs>
      <w:rPr>
        <w:rFonts w:ascii="Book Antiqua" w:hAnsi="Book Antiqua"/>
        <w:sz w:val="10"/>
        <w:szCs w:val="10"/>
      </w:rPr>
    </w:pPr>
    <w:r w:rsidRPr="00451B4F"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8" type="#_x0000_t202" style="position:absolute;margin-left:-2.8pt;margin-top:4.2pt;width:527.1pt;height:41.2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" stroked="f">
          <v:textbox>
            <w:txbxContent>
              <w:p w:rsidR="00D92FE5" w:rsidRPr="004A6EDB" w:rsidRDefault="00D92FE5" w:rsidP="00D92FE5">
                <w:pPr>
                  <w:pStyle w:val="Nagwek"/>
                  <w:jc w:val="center"/>
                  <w:rPr>
                    <w:rFonts w:ascii="Bookman Old Style" w:hAnsi="Bookman Old Style"/>
                    <w:spacing w:val="24"/>
                    <w:sz w:val="28"/>
                    <w:szCs w:val="28"/>
                  </w:rPr>
                </w:pPr>
                <w:r w:rsidRPr="004A6EDB">
                  <w:rPr>
                    <w:rFonts w:ascii="Bookman Old Style" w:hAnsi="Bookman Old Style"/>
                    <w:spacing w:val="24"/>
                    <w:sz w:val="28"/>
                    <w:szCs w:val="28"/>
                  </w:rPr>
                  <w:t>OŚRODEK WSPARCIA EKONOMII SPOŁECZNEJ W SUWAŁKACH</w:t>
                </w:r>
              </w:p>
              <w:p w:rsidR="00D92FE5" w:rsidRPr="002D0200" w:rsidRDefault="00D92FE5" w:rsidP="00D92FE5">
                <w:pPr>
                  <w:pStyle w:val="Nagwek"/>
                  <w:jc w:val="center"/>
                  <w:rPr>
                    <w:rFonts w:ascii="Bookman Old Style" w:hAnsi="Bookman Old Style"/>
                    <w:spacing w:val="38"/>
                    <w:sz w:val="20"/>
                  </w:rPr>
                </w:pPr>
                <w:r w:rsidRPr="002D0200">
                  <w:rPr>
                    <w:rFonts w:ascii="Bookman Old Style" w:hAnsi="Bookman Old Style"/>
                    <w:spacing w:val="38"/>
                    <w:sz w:val="20"/>
                  </w:rPr>
                  <w:t>(</w:t>
                </w:r>
                <w:proofErr w:type="spellStart"/>
                <w:r w:rsidR="001E0BE0" w:rsidRPr="002D0200">
                  <w:rPr>
                    <w:rFonts w:ascii="Bookman Old Style" w:hAnsi="Bookman Old Style"/>
                    <w:spacing w:val="38"/>
                    <w:sz w:val="20"/>
                  </w:rPr>
                  <w:t>projekt</w:t>
                </w:r>
                <w:proofErr w:type="spellEnd"/>
                <w:r w:rsidR="001E0BE0" w:rsidRPr="002D0200">
                  <w:rPr>
                    <w:rFonts w:ascii="Bookman Old Style" w:hAnsi="Bookman Old Style"/>
                    <w:spacing w:val="38"/>
                    <w:sz w:val="20"/>
                  </w:rPr>
                  <w:t xml:space="preserve"> </w:t>
                </w:r>
                <w:proofErr w:type="spellStart"/>
                <w:r w:rsidR="001E0BE0" w:rsidRPr="002D0200">
                  <w:rPr>
                    <w:rFonts w:ascii="Bookman Old Style" w:hAnsi="Bookman Old Style"/>
                    <w:spacing w:val="38"/>
                    <w:sz w:val="20"/>
                  </w:rPr>
                  <w:t>nr</w:t>
                </w:r>
                <w:proofErr w:type="spellEnd"/>
                <w:r w:rsidR="001E0BE0" w:rsidRPr="002D0200">
                  <w:rPr>
                    <w:rFonts w:ascii="Bookman Old Style" w:hAnsi="Bookman Old Style"/>
                    <w:spacing w:val="38"/>
                    <w:sz w:val="20"/>
                  </w:rPr>
                  <w:t xml:space="preserve"> </w:t>
                </w:r>
                <w:r w:rsidRPr="002D0200">
                  <w:rPr>
                    <w:rFonts w:ascii="Bookman Old Style" w:hAnsi="Bookman Old Style"/>
                    <w:spacing w:val="38"/>
                    <w:sz w:val="20"/>
                  </w:rPr>
                  <w:t>WND-POKL.07.02.02-20-070/12)</w:t>
                </w:r>
              </w:p>
              <w:p w:rsidR="00C67069" w:rsidRPr="002D0200" w:rsidRDefault="00C67069" w:rsidP="00D92FE5">
                <w:pPr>
                  <w:rPr>
                    <w:rFonts w:ascii="Bookman Old Style" w:hAnsi="Bookman Old Style"/>
                    <w:szCs w:val="20"/>
                  </w:rPr>
                </w:pPr>
              </w:p>
            </w:txbxContent>
          </v:textbox>
        </v:shape>
      </w:pict>
    </w:r>
    <w:r w:rsidR="0041331F">
      <w:tab/>
    </w:r>
  </w:p>
  <w:p w:rsidR="00C67069" w:rsidRPr="008A28BE" w:rsidRDefault="00C67069" w:rsidP="0035262C">
    <w:pPr>
      <w:pStyle w:val="Bezodstpw"/>
      <w:ind w:firstLine="708"/>
      <w:rPr>
        <w:rFonts w:ascii="Book Antiqua" w:hAnsi="Book Antiqua"/>
        <w:sz w:val="12"/>
        <w:szCs w:val="12"/>
      </w:rPr>
    </w:pPr>
  </w:p>
  <w:p w:rsidR="001E0BE0" w:rsidRPr="00F079EF" w:rsidRDefault="00C67069" w:rsidP="00F079EF">
    <w:pPr>
      <w:pStyle w:val="Bezodstpw"/>
      <w:ind w:firstLine="708"/>
      <w:rPr>
        <w:sz w:val="16"/>
        <w:szCs w:val="16"/>
        <w:lang w:val="de-DE"/>
      </w:rPr>
    </w:pPr>
    <w:r w:rsidRPr="008A28BE">
      <w:rPr>
        <w:rFonts w:ascii="Book Antiqua" w:hAnsi="Book Antiqua"/>
        <w:sz w:val="16"/>
        <w:szCs w:val="16"/>
        <w:lang w:val="de-DE"/>
      </w:rPr>
      <w:tab/>
    </w:r>
    <w:r w:rsidRPr="00C570A9">
      <w:rPr>
        <w:rFonts w:ascii="Georgia" w:hAnsi="Georgia"/>
        <w:sz w:val="16"/>
        <w:szCs w:val="16"/>
        <w:lang w:val="de-DE"/>
      </w:rPr>
      <w:tab/>
    </w:r>
    <w:r w:rsidR="00F079EF">
      <w:rPr>
        <w:sz w:val="16"/>
        <w:szCs w:val="16"/>
        <w:lang w:val="de-DE"/>
      </w:rPr>
      <w:tab/>
    </w:r>
  </w:p>
  <w:p w:rsidR="001E0BE0" w:rsidRDefault="001E0BE0" w:rsidP="00E82965">
    <w:pPr>
      <w:pStyle w:val="Nagwek"/>
      <w:pBdr>
        <w:bottom w:val="thickThinSmallGap" w:sz="24" w:space="14" w:color="622423"/>
      </w:pBdr>
      <w:rPr>
        <w:rFonts w:ascii="Cambria" w:hAnsi="Cambria" w:cs="Cambria"/>
        <w:sz w:val="6"/>
        <w:szCs w:val="6"/>
      </w:rPr>
    </w:pPr>
  </w:p>
  <w:p w:rsidR="001E0BE0" w:rsidRDefault="001E0BE0" w:rsidP="00E82965">
    <w:pPr>
      <w:pStyle w:val="Nagwek"/>
      <w:pBdr>
        <w:bottom w:val="thickThinSmallGap" w:sz="24" w:space="14" w:color="622423"/>
      </w:pBdr>
      <w:rPr>
        <w:rFonts w:ascii="Cambria" w:hAnsi="Cambria" w:cs="Cambria"/>
        <w:sz w:val="6"/>
        <w:szCs w:val="6"/>
      </w:rPr>
    </w:pPr>
  </w:p>
  <w:p w:rsidR="001E0BE0" w:rsidRDefault="001E0BE0" w:rsidP="00E82965">
    <w:pPr>
      <w:pStyle w:val="Nagwek"/>
      <w:pBdr>
        <w:bottom w:val="thickThinSmallGap" w:sz="24" w:space="14" w:color="622423"/>
      </w:pBdr>
      <w:rPr>
        <w:rFonts w:ascii="Cambria" w:hAnsi="Cambria" w:cs="Cambria"/>
        <w:sz w:val="6"/>
        <w:szCs w:val="6"/>
      </w:rPr>
    </w:pPr>
  </w:p>
  <w:p w:rsidR="001E0BE0" w:rsidRPr="00AE2471" w:rsidRDefault="001E0BE0" w:rsidP="00E82965">
    <w:pPr>
      <w:pStyle w:val="Nagwek"/>
      <w:pBdr>
        <w:bottom w:val="thickThinSmallGap" w:sz="24" w:space="14" w:color="622423"/>
      </w:pBdr>
      <w:rPr>
        <w:rFonts w:ascii="Cambria" w:hAnsi="Cambria" w:cs="Cambria"/>
        <w:sz w:val="6"/>
        <w:szCs w:val="6"/>
      </w:rPr>
    </w:pPr>
  </w:p>
  <w:p w:rsidR="00C67069" w:rsidRPr="00F079EF" w:rsidRDefault="00C67069" w:rsidP="00F079E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D0B8E"/>
    <w:multiLevelType w:val="hybridMultilevel"/>
    <w:tmpl w:val="933879E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18657E"/>
    <w:multiLevelType w:val="hybridMultilevel"/>
    <w:tmpl w:val="2416CF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B615ED"/>
    <w:multiLevelType w:val="hybridMultilevel"/>
    <w:tmpl w:val="CA56B9DC"/>
    <w:lvl w:ilvl="0" w:tplc="5826340E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D31206"/>
    <w:multiLevelType w:val="hybridMultilevel"/>
    <w:tmpl w:val="F562705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C0A15AE"/>
    <w:multiLevelType w:val="hybridMultilevel"/>
    <w:tmpl w:val="F3161A9E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443349"/>
    <w:multiLevelType w:val="hybridMultilevel"/>
    <w:tmpl w:val="F95A8F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CE7616"/>
    <w:multiLevelType w:val="hybridMultilevel"/>
    <w:tmpl w:val="6B421FC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0692C7A"/>
    <w:multiLevelType w:val="hybridMultilevel"/>
    <w:tmpl w:val="AA644FF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80E995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073114C"/>
    <w:multiLevelType w:val="hybridMultilevel"/>
    <w:tmpl w:val="97D201A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9">
    <w:nsid w:val="23510E11"/>
    <w:multiLevelType w:val="hybridMultilevel"/>
    <w:tmpl w:val="BFE426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0664D4"/>
    <w:multiLevelType w:val="hybridMultilevel"/>
    <w:tmpl w:val="35A2070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67F0452"/>
    <w:multiLevelType w:val="hybridMultilevel"/>
    <w:tmpl w:val="EF0C43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0160C9"/>
    <w:multiLevelType w:val="hybridMultilevel"/>
    <w:tmpl w:val="805E2D8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A263A6D"/>
    <w:multiLevelType w:val="multilevel"/>
    <w:tmpl w:val="4AACFF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>
    <w:nsid w:val="2CBE3B7D"/>
    <w:multiLevelType w:val="hybridMultilevel"/>
    <w:tmpl w:val="DC90042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D87451A"/>
    <w:multiLevelType w:val="hybridMultilevel"/>
    <w:tmpl w:val="5928E0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11622B"/>
    <w:multiLevelType w:val="hybridMultilevel"/>
    <w:tmpl w:val="11F4FEF8"/>
    <w:lvl w:ilvl="0" w:tplc="86C82C2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337142E2"/>
    <w:multiLevelType w:val="hybridMultilevel"/>
    <w:tmpl w:val="1D84CCF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456752F"/>
    <w:multiLevelType w:val="hybridMultilevel"/>
    <w:tmpl w:val="FC9CAE8A"/>
    <w:lvl w:ilvl="0" w:tplc="FFC6DA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7325BB"/>
    <w:multiLevelType w:val="hybridMultilevel"/>
    <w:tmpl w:val="81B2045A"/>
    <w:lvl w:ilvl="0" w:tplc="04150001">
      <w:start w:val="1"/>
      <w:numFmt w:val="bullet"/>
      <w:lvlText w:val=""/>
      <w:lvlJc w:val="left"/>
      <w:pPr>
        <w:ind w:left="1494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3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65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9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81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54" w:hanging="360"/>
      </w:pPr>
      <w:rPr>
        <w:rFonts w:ascii="Wingdings" w:hAnsi="Wingdings" w:cs="Wingdings" w:hint="default"/>
      </w:rPr>
    </w:lvl>
  </w:abstractNum>
  <w:abstractNum w:abstractNumId="20">
    <w:nsid w:val="3678532C"/>
    <w:multiLevelType w:val="hybridMultilevel"/>
    <w:tmpl w:val="18E45808"/>
    <w:lvl w:ilvl="0" w:tplc="E426372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6F101AC"/>
    <w:multiLevelType w:val="hybridMultilevel"/>
    <w:tmpl w:val="93E2C0E6"/>
    <w:lvl w:ilvl="0" w:tplc="26D2C71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39E54912"/>
    <w:multiLevelType w:val="multilevel"/>
    <w:tmpl w:val="FA6801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23">
    <w:nsid w:val="3B206B9A"/>
    <w:multiLevelType w:val="hybridMultilevel"/>
    <w:tmpl w:val="3EF0DA9C"/>
    <w:lvl w:ilvl="0" w:tplc="AE102604">
      <w:start w:val="1"/>
      <w:numFmt w:val="lowerLetter"/>
      <w:lvlText w:val="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199E1DB0">
      <w:start w:val="1"/>
      <w:numFmt w:val="decimal"/>
      <w:lvlText w:val="%2)"/>
      <w:lvlJc w:val="left"/>
      <w:pPr>
        <w:tabs>
          <w:tab w:val="num" w:pos="1515"/>
        </w:tabs>
        <w:ind w:left="1515" w:hanging="435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B3F2B36"/>
    <w:multiLevelType w:val="hybridMultilevel"/>
    <w:tmpl w:val="F8069C6C"/>
    <w:lvl w:ilvl="0" w:tplc="26D2C712">
      <w:start w:val="1"/>
      <w:numFmt w:val="decimal"/>
      <w:lvlText w:val="%1."/>
      <w:lvlJc w:val="left"/>
      <w:pPr>
        <w:ind w:left="214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520" w:hanging="360"/>
      </w:pPr>
    </w:lvl>
    <w:lvl w:ilvl="2" w:tplc="0415001B">
      <w:start w:val="1"/>
      <w:numFmt w:val="lowerRoman"/>
      <w:lvlText w:val="%3."/>
      <w:lvlJc w:val="right"/>
      <w:pPr>
        <w:ind w:left="3240" w:hanging="180"/>
      </w:pPr>
    </w:lvl>
    <w:lvl w:ilvl="3" w:tplc="0415000F">
      <w:start w:val="1"/>
      <w:numFmt w:val="decimal"/>
      <w:lvlText w:val="%4."/>
      <w:lvlJc w:val="left"/>
      <w:pPr>
        <w:ind w:left="3960" w:hanging="360"/>
      </w:pPr>
    </w:lvl>
    <w:lvl w:ilvl="4" w:tplc="04150019">
      <w:start w:val="1"/>
      <w:numFmt w:val="lowerLetter"/>
      <w:lvlText w:val="%5."/>
      <w:lvlJc w:val="left"/>
      <w:pPr>
        <w:ind w:left="4680" w:hanging="360"/>
      </w:pPr>
    </w:lvl>
    <w:lvl w:ilvl="5" w:tplc="0415001B">
      <w:start w:val="1"/>
      <w:numFmt w:val="lowerRoman"/>
      <w:lvlText w:val="%6."/>
      <w:lvlJc w:val="right"/>
      <w:pPr>
        <w:ind w:left="5400" w:hanging="180"/>
      </w:pPr>
    </w:lvl>
    <w:lvl w:ilvl="6" w:tplc="0415000F">
      <w:start w:val="1"/>
      <w:numFmt w:val="decimal"/>
      <w:lvlText w:val="%7."/>
      <w:lvlJc w:val="left"/>
      <w:pPr>
        <w:ind w:left="6120" w:hanging="360"/>
      </w:pPr>
    </w:lvl>
    <w:lvl w:ilvl="7" w:tplc="04150019">
      <w:start w:val="1"/>
      <w:numFmt w:val="lowerLetter"/>
      <w:lvlText w:val="%8."/>
      <w:lvlJc w:val="left"/>
      <w:pPr>
        <w:ind w:left="6840" w:hanging="360"/>
      </w:pPr>
    </w:lvl>
    <w:lvl w:ilvl="8" w:tplc="0415001B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3DFF10F8"/>
    <w:multiLevelType w:val="hybridMultilevel"/>
    <w:tmpl w:val="929AA8AC"/>
    <w:lvl w:ilvl="0" w:tplc="70BC6C4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434165CF"/>
    <w:multiLevelType w:val="multilevel"/>
    <w:tmpl w:val="24E27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4F06A69"/>
    <w:multiLevelType w:val="hybridMultilevel"/>
    <w:tmpl w:val="2EDC18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A125D0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7C8192F"/>
    <w:multiLevelType w:val="multilevel"/>
    <w:tmpl w:val="A72A781E"/>
    <w:lvl w:ilvl="0">
      <w:start w:val="1"/>
      <w:numFmt w:val="decimal"/>
      <w:lvlText w:val="%1."/>
      <w:lvlJc w:val="left"/>
      <w:pPr>
        <w:tabs>
          <w:tab w:val="num" w:pos="1212"/>
        </w:tabs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292"/>
        </w:tabs>
        <w:ind w:left="2292" w:hanging="360"/>
      </w:pPr>
    </w:lvl>
    <w:lvl w:ilvl="2">
      <w:start w:val="1"/>
      <w:numFmt w:val="lowerRoman"/>
      <w:lvlText w:val="%3."/>
      <w:lvlJc w:val="right"/>
      <w:pPr>
        <w:tabs>
          <w:tab w:val="num" w:pos="3012"/>
        </w:tabs>
        <w:ind w:left="3012" w:hanging="180"/>
      </w:pPr>
    </w:lvl>
    <w:lvl w:ilvl="3">
      <w:start w:val="1"/>
      <w:numFmt w:val="decimal"/>
      <w:lvlText w:val="%4."/>
      <w:lvlJc w:val="left"/>
      <w:pPr>
        <w:tabs>
          <w:tab w:val="num" w:pos="3732"/>
        </w:tabs>
        <w:ind w:left="3732" w:hanging="360"/>
      </w:pPr>
    </w:lvl>
    <w:lvl w:ilvl="4">
      <w:start w:val="1"/>
      <w:numFmt w:val="lowerLetter"/>
      <w:lvlText w:val="%5."/>
      <w:lvlJc w:val="left"/>
      <w:pPr>
        <w:tabs>
          <w:tab w:val="num" w:pos="4452"/>
        </w:tabs>
        <w:ind w:left="4452" w:hanging="360"/>
      </w:pPr>
    </w:lvl>
    <w:lvl w:ilvl="5">
      <w:start w:val="1"/>
      <w:numFmt w:val="lowerRoman"/>
      <w:lvlText w:val="%6."/>
      <w:lvlJc w:val="right"/>
      <w:pPr>
        <w:tabs>
          <w:tab w:val="num" w:pos="5172"/>
        </w:tabs>
        <w:ind w:left="5172" w:hanging="180"/>
      </w:pPr>
    </w:lvl>
    <w:lvl w:ilvl="6">
      <w:start w:val="1"/>
      <w:numFmt w:val="decimal"/>
      <w:lvlText w:val="%7."/>
      <w:lvlJc w:val="left"/>
      <w:pPr>
        <w:tabs>
          <w:tab w:val="num" w:pos="5892"/>
        </w:tabs>
        <w:ind w:left="5892" w:hanging="360"/>
      </w:pPr>
    </w:lvl>
    <w:lvl w:ilvl="7">
      <w:start w:val="1"/>
      <w:numFmt w:val="lowerLetter"/>
      <w:lvlText w:val="%8."/>
      <w:lvlJc w:val="left"/>
      <w:pPr>
        <w:tabs>
          <w:tab w:val="num" w:pos="6612"/>
        </w:tabs>
        <w:ind w:left="6612" w:hanging="360"/>
      </w:pPr>
    </w:lvl>
    <w:lvl w:ilvl="8">
      <w:start w:val="1"/>
      <w:numFmt w:val="lowerRoman"/>
      <w:lvlText w:val="%9."/>
      <w:lvlJc w:val="right"/>
      <w:pPr>
        <w:tabs>
          <w:tab w:val="num" w:pos="7332"/>
        </w:tabs>
        <w:ind w:left="7332" w:hanging="180"/>
      </w:pPr>
    </w:lvl>
  </w:abstractNum>
  <w:abstractNum w:abstractNumId="29">
    <w:nsid w:val="49992568"/>
    <w:multiLevelType w:val="hybridMultilevel"/>
    <w:tmpl w:val="6F3478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9CB3D0A"/>
    <w:multiLevelType w:val="hybridMultilevel"/>
    <w:tmpl w:val="C1102F48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3"/>
        </w:tabs>
        <w:ind w:left="1443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3"/>
        </w:tabs>
        <w:ind w:left="2163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3"/>
        </w:tabs>
        <w:ind w:left="2883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3"/>
        </w:tabs>
        <w:ind w:left="3603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3"/>
        </w:tabs>
        <w:ind w:left="4323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3"/>
        </w:tabs>
        <w:ind w:left="5043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3"/>
        </w:tabs>
        <w:ind w:left="5763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3"/>
        </w:tabs>
        <w:ind w:left="6483" w:hanging="180"/>
      </w:pPr>
    </w:lvl>
  </w:abstractNum>
  <w:abstractNum w:abstractNumId="31">
    <w:nsid w:val="49F0416C"/>
    <w:multiLevelType w:val="hybridMultilevel"/>
    <w:tmpl w:val="3B348E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E293B85"/>
    <w:multiLevelType w:val="hybridMultilevel"/>
    <w:tmpl w:val="C97AE66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4A16066"/>
    <w:multiLevelType w:val="multilevel"/>
    <w:tmpl w:val="041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4">
    <w:nsid w:val="582F5206"/>
    <w:multiLevelType w:val="hybridMultilevel"/>
    <w:tmpl w:val="10FE3F3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5">
    <w:nsid w:val="5879531A"/>
    <w:multiLevelType w:val="hybridMultilevel"/>
    <w:tmpl w:val="83EEB9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B5B7323"/>
    <w:multiLevelType w:val="hybridMultilevel"/>
    <w:tmpl w:val="6E122C56"/>
    <w:lvl w:ilvl="0" w:tplc="76D40F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FC1329B"/>
    <w:multiLevelType w:val="hybridMultilevel"/>
    <w:tmpl w:val="8DD4757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3113C26"/>
    <w:multiLevelType w:val="hybridMultilevel"/>
    <w:tmpl w:val="85B29B7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FD43E3C">
      <w:start w:val="1"/>
      <w:numFmt w:val="decimal"/>
      <w:lvlText w:val="%2)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AF75371"/>
    <w:multiLevelType w:val="hybridMultilevel"/>
    <w:tmpl w:val="3B4073A4"/>
    <w:lvl w:ilvl="0" w:tplc="0415000F">
      <w:start w:val="1"/>
      <w:numFmt w:val="decimal"/>
      <w:lvlText w:val="%1."/>
      <w:lvlJc w:val="left"/>
      <w:pPr>
        <w:tabs>
          <w:tab w:val="num" w:pos="2424"/>
        </w:tabs>
        <w:ind w:left="2424" w:hanging="360"/>
      </w:pPr>
      <w:rPr>
        <w:rFonts w:hint="default"/>
      </w:rPr>
    </w:lvl>
    <w:lvl w:ilvl="1" w:tplc="A30C92AE">
      <w:start w:val="1"/>
      <w:numFmt w:val="decimal"/>
      <w:lvlText w:val="%2)"/>
      <w:lvlJc w:val="left"/>
      <w:pPr>
        <w:tabs>
          <w:tab w:val="num" w:pos="3144"/>
        </w:tabs>
        <w:ind w:left="3144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3864"/>
        </w:tabs>
        <w:ind w:left="3864" w:hanging="180"/>
      </w:pPr>
    </w:lvl>
    <w:lvl w:ilvl="3" w:tplc="0415000F">
      <w:start w:val="1"/>
      <w:numFmt w:val="decimal"/>
      <w:lvlText w:val="%4."/>
      <w:lvlJc w:val="left"/>
      <w:pPr>
        <w:tabs>
          <w:tab w:val="num" w:pos="4584"/>
        </w:tabs>
        <w:ind w:left="4584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5304"/>
        </w:tabs>
        <w:ind w:left="530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6024"/>
        </w:tabs>
        <w:ind w:left="6024" w:hanging="180"/>
      </w:pPr>
    </w:lvl>
    <w:lvl w:ilvl="6" w:tplc="0415000F">
      <w:start w:val="1"/>
      <w:numFmt w:val="decimal"/>
      <w:lvlText w:val="%7."/>
      <w:lvlJc w:val="left"/>
      <w:pPr>
        <w:tabs>
          <w:tab w:val="num" w:pos="6744"/>
        </w:tabs>
        <w:ind w:left="6744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7464"/>
        </w:tabs>
        <w:ind w:left="7464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8184"/>
        </w:tabs>
        <w:ind w:left="8184" w:hanging="180"/>
      </w:pPr>
    </w:lvl>
  </w:abstractNum>
  <w:abstractNum w:abstractNumId="40">
    <w:nsid w:val="6BB1415B"/>
    <w:multiLevelType w:val="hybridMultilevel"/>
    <w:tmpl w:val="443C18BE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CEB4856"/>
    <w:multiLevelType w:val="hybridMultilevel"/>
    <w:tmpl w:val="EDBA87E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D6D4D71"/>
    <w:multiLevelType w:val="hybridMultilevel"/>
    <w:tmpl w:val="62DE61D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6207143"/>
    <w:multiLevelType w:val="hybridMultilevel"/>
    <w:tmpl w:val="B8400CEE"/>
    <w:lvl w:ilvl="0" w:tplc="5472240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88A171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B50BF1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5472240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A8876BB"/>
    <w:multiLevelType w:val="hybridMultilevel"/>
    <w:tmpl w:val="48EE1E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1704C3"/>
    <w:multiLevelType w:val="hybridMultilevel"/>
    <w:tmpl w:val="65027DF8"/>
    <w:lvl w:ilvl="0" w:tplc="FFFFFFFF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B18086F"/>
    <w:multiLevelType w:val="hybridMultilevel"/>
    <w:tmpl w:val="2416CF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D905E6B"/>
    <w:multiLevelType w:val="multilevel"/>
    <w:tmpl w:val="14683D9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DEF1402"/>
    <w:multiLevelType w:val="hybridMultilevel"/>
    <w:tmpl w:val="EB00EC2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88A171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B50BF1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5472240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39"/>
  </w:num>
  <w:num w:numId="3">
    <w:abstractNumId w:val="48"/>
  </w:num>
  <w:num w:numId="4">
    <w:abstractNumId w:val="27"/>
  </w:num>
  <w:num w:numId="5">
    <w:abstractNumId w:val="3"/>
  </w:num>
  <w:num w:numId="6">
    <w:abstractNumId w:val="37"/>
  </w:num>
  <w:num w:numId="7">
    <w:abstractNumId w:val="38"/>
  </w:num>
  <w:num w:numId="8">
    <w:abstractNumId w:val="0"/>
  </w:num>
  <w:num w:numId="9">
    <w:abstractNumId w:val="7"/>
  </w:num>
  <w:num w:numId="10">
    <w:abstractNumId w:val="10"/>
  </w:num>
  <w:num w:numId="11">
    <w:abstractNumId w:val="33"/>
  </w:num>
  <w:num w:numId="12">
    <w:abstractNumId w:val="12"/>
  </w:num>
  <w:num w:numId="13">
    <w:abstractNumId w:val="45"/>
  </w:num>
  <w:num w:numId="14">
    <w:abstractNumId w:val="30"/>
  </w:num>
  <w:num w:numId="15">
    <w:abstractNumId w:val="28"/>
  </w:num>
  <w:num w:numId="16">
    <w:abstractNumId w:val="40"/>
  </w:num>
  <w:num w:numId="17">
    <w:abstractNumId w:val="25"/>
  </w:num>
  <w:num w:numId="18">
    <w:abstractNumId w:val="43"/>
  </w:num>
  <w:num w:numId="19">
    <w:abstractNumId w:val="6"/>
  </w:num>
  <w:num w:numId="20">
    <w:abstractNumId w:val="41"/>
  </w:num>
  <w:num w:numId="21">
    <w:abstractNumId w:val="32"/>
  </w:num>
  <w:num w:numId="22">
    <w:abstractNumId w:val="19"/>
  </w:num>
  <w:num w:numId="23">
    <w:abstractNumId w:val="8"/>
  </w:num>
  <w:num w:numId="24">
    <w:abstractNumId w:val="34"/>
  </w:num>
  <w:num w:numId="25">
    <w:abstractNumId w:val="23"/>
  </w:num>
  <w:num w:numId="26">
    <w:abstractNumId w:val="16"/>
  </w:num>
  <w:num w:numId="27">
    <w:abstractNumId w:val="17"/>
  </w:num>
  <w:num w:numId="28">
    <w:abstractNumId w:val="42"/>
  </w:num>
  <w:num w:numId="29">
    <w:abstractNumId w:val="21"/>
  </w:num>
  <w:num w:numId="30">
    <w:abstractNumId w:val="24"/>
  </w:num>
  <w:num w:numId="31">
    <w:abstractNumId w:val="2"/>
  </w:num>
  <w:num w:numId="32">
    <w:abstractNumId w:val="26"/>
  </w:num>
  <w:num w:numId="33">
    <w:abstractNumId w:val="47"/>
  </w:num>
  <w:num w:numId="34">
    <w:abstractNumId w:val="13"/>
  </w:num>
  <w:num w:numId="35">
    <w:abstractNumId w:val="22"/>
  </w:num>
  <w:num w:numId="36">
    <w:abstractNumId w:val="14"/>
  </w:num>
  <w:num w:numId="37">
    <w:abstractNumId w:val="4"/>
  </w:num>
  <w:num w:numId="38">
    <w:abstractNumId w:val="36"/>
  </w:num>
  <w:num w:numId="39">
    <w:abstractNumId w:val="18"/>
  </w:num>
  <w:num w:numId="40">
    <w:abstractNumId w:val="9"/>
  </w:num>
  <w:num w:numId="41">
    <w:abstractNumId w:val="35"/>
  </w:num>
  <w:num w:numId="42">
    <w:abstractNumId w:val="31"/>
  </w:num>
  <w:num w:numId="43">
    <w:abstractNumId w:val="29"/>
  </w:num>
  <w:num w:numId="44">
    <w:abstractNumId w:val="44"/>
  </w:num>
  <w:num w:numId="45">
    <w:abstractNumId w:val="1"/>
  </w:num>
  <w:num w:numId="46">
    <w:abstractNumId w:val="46"/>
  </w:num>
  <w:num w:numId="47">
    <w:abstractNumId w:val="11"/>
  </w:num>
  <w:num w:numId="48">
    <w:abstractNumId w:val="20"/>
  </w:num>
  <w:num w:numId="4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attachedTemplate r:id="rId1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1536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4A0ECC"/>
    <w:rsid w:val="00032BB1"/>
    <w:rsid w:val="00033725"/>
    <w:rsid w:val="00041606"/>
    <w:rsid w:val="00041F65"/>
    <w:rsid w:val="00045AEE"/>
    <w:rsid w:val="00046647"/>
    <w:rsid w:val="00046786"/>
    <w:rsid w:val="0005391F"/>
    <w:rsid w:val="00060688"/>
    <w:rsid w:val="00061371"/>
    <w:rsid w:val="00067550"/>
    <w:rsid w:val="00071241"/>
    <w:rsid w:val="0007542F"/>
    <w:rsid w:val="0009082A"/>
    <w:rsid w:val="000A20E3"/>
    <w:rsid w:val="000A471B"/>
    <w:rsid w:val="000B3C64"/>
    <w:rsid w:val="000B4C8C"/>
    <w:rsid w:val="000B4F57"/>
    <w:rsid w:val="000B733A"/>
    <w:rsid w:val="000D1207"/>
    <w:rsid w:val="000E017E"/>
    <w:rsid w:val="000E4BD3"/>
    <w:rsid w:val="000E58F6"/>
    <w:rsid w:val="000F0BFD"/>
    <w:rsid w:val="000F3E1E"/>
    <w:rsid w:val="000F61F4"/>
    <w:rsid w:val="00107C03"/>
    <w:rsid w:val="00115EBC"/>
    <w:rsid w:val="001168CE"/>
    <w:rsid w:val="00124FB4"/>
    <w:rsid w:val="0013083B"/>
    <w:rsid w:val="00133C8B"/>
    <w:rsid w:val="00140F7B"/>
    <w:rsid w:val="00154542"/>
    <w:rsid w:val="00155F66"/>
    <w:rsid w:val="00164D8D"/>
    <w:rsid w:val="00176C3B"/>
    <w:rsid w:val="001864EC"/>
    <w:rsid w:val="0019011D"/>
    <w:rsid w:val="00190894"/>
    <w:rsid w:val="001921E1"/>
    <w:rsid w:val="001932E3"/>
    <w:rsid w:val="001B1607"/>
    <w:rsid w:val="001B32B5"/>
    <w:rsid w:val="001C1F5B"/>
    <w:rsid w:val="001E0BE0"/>
    <w:rsid w:val="001E4D29"/>
    <w:rsid w:val="001E7831"/>
    <w:rsid w:val="001F3A52"/>
    <w:rsid w:val="001F60F7"/>
    <w:rsid w:val="002102C5"/>
    <w:rsid w:val="00211DED"/>
    <w:rsid w:val="00221EC1"/>
    <w:rsid w:val="00226631"/>
    <w:rsid w:val="00230562"/>
    <w:rsid w:val="002402BA"/>
    <w:rsid w:val="00240BC8"/>
    <w:rsid w:val="00254C79"/>
    <w:rsid w:val="00256D77"/>
    <w:rsid w:val="002570C8"/>
    <w:rsid w:val="00283BFE"/>
    <w:rsid w:val="002846FD"/>
    <w:rsid w:val="0029160F"/>
    <w:rsid w:val="002A1A53"/>
    <w:rsid w:val="002B49F2"/>
    <w:rsid w:val="002B5282"/>
    <w:rsid w:val="002B7538"/>
    <w:rsid w:val="002D0200"/>
    <w:rsid w:val="002D4A63"/>
    <w:rsid w:val="002D6F5E"/>
    <w:rsid w:val="002E0599"/>
    <w:rsid w:val="003036C9"/>
    <w:rsid w:val="00316CDA"/>
    <w:rsid w:val="003265FC"/>
    <w:rsid w:val="003269B0"/>
    <w:rsid w:val="003317A3"/>
    <w:rsid w:val="00333AE8"/>
    <w:rsid w:val="003402CD"/>
    <w:rsid w:val="00344C43"/>
    <w:rsid w:val="00350B49"/>
    <w:rsid w:val="0035262C"/>
    <w:rsid w:val="00374035"/>
    <w:rsid w:val="003805C5"/>
    <w:rsid w:val="00385202"/>
    <w:rsid w:val="00391AF0"/>
    <w:rsid w:val="00394E8F"/>
    <w:rsid w:val="003A4A10"/>
    <w:rsid w:val="003B396C"/>
    <w:rsid w:val="003B6730"/>
    <w:rsid w:val="003C28EE"/>
    <w:rsid w:val="003D0840"/>
    <w:rsid w:val="003D1911"/>
    <w:rsid w:val="003E3C1D"/>
    <w:rsid w:val="003F135B"/>
    <w:rsid w:val="0040610C"/>
    <w:rsid w:val="0041331F"/>
    <w:rsid w:val="0044092A"/>
    <w:rsid w:val="00444B5A"/>
    <w:rsid w:val="004471D3"/>
    <w:rsid w:val="00451B4F"/>
    <w:rsid w:val="00455498"/>
    <w:rsid w:val="0046750F"/>
    <w:rsid w:val="004734B0"/>
    <w:rsid w:val="00475C5A"/>
    <w:rsid w:val="00477533"/>
    <w:rsid w:val="00486A54"/>
    <w:rsid w:val="00486B84"/>
    <w:rsid w:val="00487171"/>
    <w:rsid w:val="004A0ECC"/>
    <w:rsid w:val="004A6EDB"/>
    <w:rsid w:val="004A766E"/>
    <w:rsid w:val="004A7EC9"/>
    <w:rsid w:val="004B0C3D"/>
    <w:rsid w:val="004B1887"/>
    <w:rsid w:val="004B5652"/>
    <w:rsid w:val="004B6EB2"/>
    <w:rsid w:val="004B7A00"/>
    <w:rsid w:val="004C219D"/>
    <w:rsid w:val="004C2740"/>
    <w:rsid w:val="004C3F0B"/>
    <w:rsid w:val="004C5883"/>
    <w:rsid w:val="004D20DC"/>
    <w:rsid w:val="004D49C7"/>
    <w:rsid w:val="004D5C50"/>
    <w:rsid w:val="004D612C"/>
    <w:rsid w:val="004D713C"/>
    <w:rsid w:val="004E0B6C"/>
    <w:rsid w:val="004E0FA7"/>
    <w:rsid w:val="00510705"/>
    <w:rsid w:val="00540B6D"/>
    <w:rsid w:val="00543F92"/>
    <w:rsid w:val="00555FC4"/>
    <w:rsid w:val="005629D4"/>
    <w:rsid w:val="00567717"/>
    <w:rsid w:val="005722C1"/>
    <w:rsid w:val="005743D1"/>
    <w:rsid w:val="00574EB3"/>
    <w:rsid w:val="00590EEA"/>
    <w:rsid w:val="005A016B"/>
    <w:rsid w:val="005B17E4"/>
    <w:rsid w:val="005B4DAD"/>
    <w:rsid w:val="005B62AE"/>
    <w:rsid w:val="005C0FA3"/>
    <w:rsid w:val="005C2EF0"/>
    <w:rsid w:val="005C38CC"/>
    <w:rsid w:val="005D63AB"/>
    <w:rsid w:val="005E5990"/>
    <w:rsid w:val="005F058A"/>
    <w:rsid w:val="005F0E81"/>
    <w:rsid w:val="00600DAA"/>
    <w:rsid w:val="00604762"/>
    <w:rsid w:val="0061416D"/>
    <w:rsid w:val="00624065"/>
    <w:rsid w:val="00634D89"/>
    <w:rsid w:val="006350AE"/>
    <w:rsid w:val="00642165"/>
    <w:rsid w:val="00644DF6"/>
    <w:rsid w:val="00651871"/>
    <w:rsid w:val="00657F22"/>
    <w:rsid w:val="00680BFE"/>
    <w:rsid w:val="00691DA7"/>
    <w:rsid w:val="006A51BB"/>
    <w:rsid w:val="006A56D1"/>
    <w:rsid w:val="006F6A94"/>
    <w:rsid w:val="007068CC"/>
    <w:rsid w:val="00723835"/>
    <w:rsid w:val="00726087"/>
    <w:rsid w:val="00731415"/>
    <w:rsid w:val="00747C60"/>
    <w:rsid w:val="00767ADF"/>
    <w:rsid w:val="00773E56"/>
    <w:rsid w:val="007762D6"/>
    <w:rsid w:val="007967AF"/>
    <w:rsid w:val="007A3AE9"/>
    <w:rsid w:val="007B011E"/>
    <w:rsid w:val="007B172A"/>
    <w:rsid w:val="007C1C4A"/>
    <w:rsid w:val="007D073C"/>
    <w:rsid w:val="007D1D4D"/>
    <w:rsid w:val="007D62B9"/>
    <w:rsid w:val="007F397B"/>
    <w:rsid w:val="00802197"/>
    <w:rsid w:val="0080742D"/>
    <w:rsid w:val="00810743"/>
    <w:rsid w:val="00811332"/>
    <w:rsid w:val="00811955"/>
    <w:rsid w:val="008129F9"/>
    <w:rsid w:val="00847275"/>
    <w:rsid w:val="008478D9"/>
    <w:rsid w:val="008547C3"/>
    <w:rsid w:val="008569BB"/>
    <w:rsid w:val="008572A7"/>
    <w:rsid w:val="008669EB"/>
    <w:rsid w:val="00871047"/>
    <w:rsid w:val="00876230"/>
    <w:rsid w:val="00880A75"/>
    <w:rsid w:val="0088412A"/>
    <w:rsid w:val="00887729"/>
    <w:rsid w:val="008A28BE"/>
    <w:rsid w:val="008A4614"/>
    <w:rsid w:val="008B4D46"/>
    <w:rsid w:val="008B51B2"/>
    <w:rsid w:val="008C1730"/>
    <w:rsid w:val="008C5F48"/>
    <w:rsid w:val="008D787A"/>
    <w:rsid w:val="008D7E4A"/>
    <w:rsid w:val="008E5E01"/>
    <w:rsid w:val="008F4EF6"/>
    <w:rsid w:val="008F5747"/>
    <w:rsid w:val="008F6810"/>
    <w:rsid w:val="00904E1D"/>
    <w:rsid w:val="00906694"/>
    <w:rsid w:val="00906BBE"/>
    <w:rsid w:val="009103C4"/>
    <w:rsid w:val="00910DA5"/>
    <w:rsid w:val="00915AE9"/>
    <w:rsid w:val="00927CB8"/>
    <w:rsid w:val="00927DB4"/>
    <w:rsid w:val="00931A37"/>
    <w:rsid w:val="00932902"/>
    <w:rsid w:val="0093292B"/>
    <w:rsid w:val="0094345F"/>
    <w:rsid w:val="009454B0"/>
    <w:rsid w:val="00946BB2"/>
    <w:rsid w:val="00947CC6"/>
    <w:rsid w:val="00951916"/>
    <w:rsid w:val="0096281C"/>
    <w:rsid w:val="009636E0"/>
    <w:rsid w:val="009717D9"/>
    <w:rsid w:val="00972BB3"/>
    <w:rsid w:val="00981920"/>
    <w:rsid w:val="009A7D52"/>
    <w:rsid w:val="009B0796"/>
    <w:rsid w:val="009C5401"/>
    <w:rsid w:val="009D41BF"/>
    <w:rsid w:val="009D6B24"/>
    <w:rsid w:val="009F3156"/>
    <w:rsid w:val="009F5F8D"/>
    <w:rsid w:val="009F6123"/>
    <w:rsid w:val="00A00C5D"/>
    <w:rsid w:val="00A010EA"/>
    <w:rsid w:val="00A2199F"/>
    <w:rsid w:val="00A36321"/>
    <w:rsid w:val="00A36AF9"/>
    <w:rsid w:val="00A403DC"/>
    <w:rsid w:val="00A50EFD"/>
    <w:rsid w:val="00A67D71"/>
    <w:rsid w:val="00A756F6"/>
    <w:rsid w:val="00A802EA"/>
    <w:rsid w:val="00A808B4"/>
    <w:rsid w:val="00A95768"/>
    <w:rsid w:val="00AA0A10"/>
    <w:rsid w:val="00AA431A"/>
    <w:rsid w:val="00AB6C23"/>
    <w:rsid w:val="00AC0EDB"/>
    <w:rsid w:val="00AC16F7"/>
    <w:rsid w:val="00AD1661"/>
    <w:rsid w:val="00AD24DB"/>
    <w:rsid w:val="00AD5549"/>
    <w:rsid w:val="00AE2471"/>
    <w:rsid w:val="00AE4129"/>
    <w:rsid w:val="00AE5D13"/>
    <w:rsid w:val="00AE61D5"/>
    <w:rsid w:val="00AF783C"/>
    <w:rsid w:val="00B01D43"/>
    <w:rsid w:val="00B05626"/>
    <w:rsid w:val="00B06961"/>
    <w:rsid w:val="00B06970"/>
    <w:rsid w:val="00B11C90"/>
    <w:rsid w:val="00B11F25"/>
    <w:rsid w:val="00B210E0"/>
    <w:rsid w:val="00B27108"/>
    <w:rsid w:val="00B35A1A"/>
    <w:rsid w:val="00B468FD"/>
    <w:rsid w:val="00B50ED9"/>
    <w:rsid w:val="00B635C5"/>
    <w:rsid w:val="00B817E9"/>
    <w:rsid w:val="00B81887"/>
    <w:rsid w:val="00B868E8"/>
    <w:rsid w:val="00BD34F1"/>
    <w:rsid w:val="00BD409F"/>
    <w:rsid w:val="00BD713B"/>
    <w:rsid w:val="00BE372F"/>
    <w:rsid w:val="00BF7F0C"/>
    <w:rsid w:val="00C0110A"/>
    <w:rsid w:val="00C04753"/>
    <w:rsid w:val="00C06269"/>
    <w:rsid w:val="00C06964"/>
    <w:rsid w:val="00C07955"/>
    <w:rsid w:val="00C15C26"/>
    <w:rsid w:val="00C165D1"/>
    <w:rsid w:val="00C229D2"/>
    <w:rsid w:val="00C25639"/>
    <w:rsid w:val="00C32167"/>
    <w:rsid w:val="00C570A9"/>
    <w:rsid w:val="00C610CB"/>
    <w:rsid w:val="00C64BAD"/>
    <w:rsid w:val="00C67069"/>
    <w:rsid w:val="00C735F4"/>
    <w:rsid w:val="00C8028D"/>
    <w:rsid w:val="00C8420F"/>
    <w:rsid w:val="00C84937"/>
    <w:rsid w:val="00C84AEC"/>
    <w:rsid w:val="00C91B19"/>
    <w:rsid w:val="00C923C3"/>
    <w:rsid w:val="00C94A16"/>
    <w:rsid w:val="00CA2805"/>
    <w:rsid w:val="00CA6044"/>
    <w:rsid w:val="00CB2A00"/>
    <w:rsid w:val="00CB737B"/>
    <w:rsid w:val="00CC05FA"/>
    <w:rsid w:val="00CD3D22"/>
    <w:rsid w:val="00CD4C84"/>
    <w:rsid w:val="00CD62ED"/>
    <w:rsid w:val="00CE0DB6"/>
    <w:rsid w:val="00CE3257"/>
    <w:rsid w:val="00D0155B"/>
    <w:rsid w:val="00D10308"/>
    <w:rsid w:val="00D129C6"/>
    <w:rsid w:val="00D364A2"/>
    <w:rsid w:val="00D67046"/>
    <w:rsid w:val="00D86694"/>
    <w:rsid w:val="00D9226D"/>
    <w:rsid w:val="00D92FE5"/>
    <w:rsid w:val="00DB6086"/>
    <w:rsid w:val="00DC1D48"/>
    <w:rsid w:val="00DC30E4"/>
    <w:rsid w:val="00DC3774"/>
    <w:rsid w:val="00DC4D16"/>
    <w:rsid w:val="00DC692C"/>
    <w:rsid w:val="00DD211F"/>
    <w:rsid w:val="00DE001E"/>
    <w:rsid w:val="00DF033E"/>
    <w:rsid w:val="00E01665"/>
    <w:rsid w:val="00E10AB4"/>
    <w:rsid w:val="00E12182"/>
    <w:rsid w:val="00E1271A"/>
    <w:rsid w:val="00E160D3"/>
    <w:rsid w:val="00E25939"/>
    <w:rsid w:val="00E37EA3"/>
    <w:rsid w:val="00E40159"/>
    <w:rsid w:val="00E40183"/>
    <w:rsid w:val="00E419EF"/>
    <w:rsid w:val="00E6457D"/>
    <w:rsid w:val="00E65DC3"/>
    <w:rsid w:val="00E71F54"/>
    <w:rsid w:val="00E72498"/>
    <w:rsid w:val="00E77781"/>
    <w:rsid w:val="00E82965"/>
    <w:rsid w:val="00E84414"/>
    <w:rsid w:val="00E84A96"/>
    <w:rsid w:val="00EB18FF"/>
    <w:rsid w:val="00EC2625"/>
    <w:rsid w:val="00EC596E"/>
    <w:rsid w:val="00EC77FD"/>
    <w:rsid w:val="00ED25EA"/>
    <w:rsid w:val="00ED60C8"/>
    <w:rsid w:val="00EE57E8"/>
    <w:rsid w:val="00EE5FD9"/>
    <w:rsid w:val="00EF465C"/>
    <w:rsid w:val="00F00684"/>
    <w:rsid w:val="00F00EB7"/>
    <w:rsid w:val="00F0259B"/>
    <w:rsid w:val="00F04779"/>
    <w:rsid w:val="00F079EF"/>
    <w:rsid w:val="00F111E1"/>
    <w:rsid w:val="00F23657"/>
    <w:rsid w:val="00F240A6"/>
    <w:rsid w:val="00F310AE"/>
    <w:rsid w:val="00F377D9"/>
    <w:rsid w:val="00F455A0"/>
    <w:rsid w:val="00F50425"/>
    <w:rsid w:val="00F51133"/>
    <w:rsid w:val="00F5538B"/>
    <w:rsid w:val="00F624D5"/>
    <w:rsid w:val="00F83770"/>
    <w:rsid w:val="00F92665"/>
    <w:rsid w:val="00F9573A"/>
    <w:rsid w:val="00F9793C"/>
    <w:rsid w:val="00FB7BB1"/>
    <w:rsid w:val="00FC1C15"/>
    <w:rsid w:val="00FC202E"/>
    <w:rsid w:val="00FC2BCD"/>
    <w:rsid w:val="00FE53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semiHidden="0" w:uiPriority="0" w:unhideWhenUsed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0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84414"/>
    <w:rPr>
      <w:rFonts w:ascii="Times New Roman" w:eastAsia="MS Mincho" w:hAnsi="Times New Roman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8412A"/>
    <w:pPr>
      <w:keepNext/>
      <w:jc w:val="both"/>
      <w:outlineLvl w:val="1"/>
    </w:pPr>
    <w:rPr>
      <w:rFonts w:eastAsia="Times New Roman"/>
      <w:lang w:val="fr-FR" w:eastAsia="fr-FR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88412A"/>
    <w:pPr>
      <w:keepNext/>
      <w:spacing w:after="120"/>
      <w:jc w:val="center"/>
      <w:outlineLvl w:val="2"/>
    </w:pPr>
    <w:rPr>
      <w:rFonts w:eastAsia="Times New Roman"/>
      <w:b/>
      <w:bCs/>
      <w:lang w:val="fr-FR" w:eastAsia="fr-FR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88412A"/>
    <w:pPr>
      <w:keepNext/>
      <w:ind w:left="426"/>
      <w:jc w:val="center"/>
      <w:outlineLvl w:val="4"/>
    </w:pPr>
    <w:rPr>
      <w:rFonts w:eastAsia="Times New Roman"/>
      <w:b/>
      <w:bCs/>
      <w:lang w:eastAsia="fr-FR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locked/>
    <w:rsid w:val="0088412A"/>
    <w:rPr>
      <w:rFonts w:ascii="Times New Roman" w:hAnsi="Times New Roman" w:cs="Times New Roman"/>
      <w:sz w:val="20"/>
      <w:szCs w:val="20"/>
      <w:lang w:val="fr-FR" w:eastAsia="fr-FR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88412A"/>
    <w:rPr>
      <w:rFonts w:ascii="Times New Roman" w:hAnsi="Times New Roman" w:cs="Times New Roman"/>
      <w:b/>
      <w:bCs/>
      <w:sz w:val="20"/>
      <w:szCs w:val="20"/>
      <w:lang w:val="fr-FR" w:eastAsia="fr-FR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88412A"/>
    <w:rPr>
      <w:rFonts w:ascii="Times New Roman" w:hAnsi="Times New Roman" w:cs="Times New Roman"/>
      <w:b/>
      <w:bCs/>
      <w:sz w:val="20"/>
      <w:szCs w:val="20"/>
      <w:lang w:eastAsia="fr-FR"/>
    </w:rPr>
  </w:style>
  <w:style w:type="paragraph" w:styleId="Nagwek">
    <w:name w:val="header"/>
    <w:basedOn w:val="Normalny"/>
    <w:link w:val="NagwekZnak"/>
    <w:uiPriority w:val="99"/>
    <w:rsid w:val="00F079EF"/>
    <w:pPr>
      <w:tabs>
        <w:tab w:val="center" w:pos="4536"/>
        <w:tab w:val="right" w:pos="9072"/>
      </w:tabs>
    </w:pPr>
    <w:rPr>
      <w:rFonts w:ascii="Calibri" w:eastAsia="Calibri" w:hAnsi="Calibri" w:cs="Calibri"/>
      <w:sz w:val="22"/>
      <w:szCs w:val="22"/>
      <w:lang w:val="de-DE" w:eastAsia="en-US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F079EF"/>
    <w:rPr>
      <w:rFonts w:cs="Calibri"/>
      <w:sz w:val="22"/>
      <w:szCs w:val="22"/>
      <w:lang w:val="de-DE" w:eastAsia="en-US"/>
    </w:rPr>
  </w:style>
  <w:style w:type="paragraph" w:styleId="Stopka">
    <w:name w:val="footer"/>
    <w:basedOn w:val="Normalny"/>
    <w:link w:val="StopkaZnak"/>
    <w:uiPriority w:val="99"/>
    <w:rsid w:val="00E84414"/>
    <w:pPr>
      <w:tabs>
        <w:tab w:val="center" w:pos="4536"/>
        <w:tab w:val="right" w:pos="9072"/>
      </w:tabs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E84414"/>
  </w:style>
  <w:style w:type="character" w:styleId="Hipercze">
    <w:name w:val="Hyperlink"/>
    <w:basedOn w:val="Domylnaczcionkaakapitu"/>
    <w:rsid w:val="00E84414"/>
    <w:rPr>
      <w:color w:val="0000FF"/>
      <w:u w:val="single"/>
    </w:rPr>
  </w:style>
  <w:style w:type="paragraph" w:styleId="Bezodstpw">
    <w:name w:val="No Spacing"/>
    <w:uiPriority w:val="99"/>
    <w:qFormat/>
    <w:rsid w:val="00E84414"/>
    <w:rPr>
      <w:rFonts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E84414"/>
    <w:pPr>
      <w:widowControl w:val="0"/>
      <w:suppressAutoHyphens/>
      <w:spacing w:after="120"/>
    </w:pPr>
    <w:rPr>
      <w:rFonts w:eastAsia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E84414"/>
    <w:rPr>
      <w:rFonts w:ascii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E84414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0F0BF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0F0BFD"/>
    <w:rPr>
      <w:rFonts w:ascii="Tahoma" w:eastAsia="MS Mincho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99"/>
    <w:rsid w:val="00E1271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dolnego">
    <w:name w:val="footnote text"/>
    <w:basedOn w:val="Normalny"/>
    <w:link w:val="TekstprzypisudolnegoZnak"/>
    <w:uiPriority w:val="99"/>
    <w:semiHidden/>
    <w:rsid w:val="0088412A"/>
    <w:rPr>
      <w:rFonts w:eastAsia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88412A"/>
    <w:rPr>
      <w:rFonts w:ascii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88412A"/>
    <w:rPr>
      <w:vertAlign w:val="superscript"/>
    </w:rPr>
  </w:style>
  <w:style w:type="paragraph" w:styleId="Tekstpodstawowy3">
    <w:name w:val="Body Text 3"/>
    <w:basedOn w:val="Normalny"/>
    <w:link w:val="Tekstpodstawowy3Znak"/>
    <w:uiPriority w:val="99"/>
    <w:rsid w:val="0088412A"/>
    <w:pPr>
      <w:spacing w:after="120"/>
    </w:pPr>
    <w:rPr>
      <w:rFonts w:eastAsia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88412A"/>
    <w:rPr>
      <w:rFonts w:ascii="Times New Roman" w:hAnsi="Times New Roman" w:cs="Times New Roman"/>
      <w:sz w:val="16"/>
      <w:szCs w:val="16"/>
      <w:lang w:eastAsia="pl-PL"/>
    </w:rPr>
  </w:style>
  <w:style w:type="paragraph" w:styleId="NormalnyWeb">
    <w:name w:val="Normal (Web)"/>
    <w:basedOn w:val="Normalny"/>
    <w:uiPriority w:val="99"/>
    <w:rsid w:val="0088412A"/>
    <w:pPr>
      <w:spacing w:before="100" w:beforeAutospacing="1" w:after="100" w:afterAutospacing="1"/>
    </w:pPr>
    <w:rPr>
      <w:rFonts w:eastAsia="Times New Roman"/>
    </w:rPr>
  </w:style>
  <w:style w:type="paragraph" w:styleId="Tytu">
    <w:name w:val="Title"/>
    <w:basedOn w:val="Normalny"/>
    <w:link w:val="TytuZnak"/>
    <w:uiPriority w:val="99"/>
    <w:qFormat/>
    <w:rsid w:val="003317A3"/>
    <w:pPr>
      <w:jc w:val="center"/>
    </w:pPr>
    <w:rPr>
      <w:rFonts w:eastAsia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99"/>
    <w:locked/>
    <w:rsid w:val="003317A3"/>
    <w:rPr>
      <w:rFonts w:ascii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uiPriority w:val="99"/>
    <w:rsid w:val="0096281C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semiHidden="0" w:uiPriority="0" w:unhideWhenUsed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84414"/>
    <w:rPr>
      <w:rFonts w:ascii="Times New Roman" w:eastAsia="MS Mincho" w:hAnsi="Times New Roman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8412A"/>
    <w:pPr>
      <w:keepNext/>
      <w:jc w:val="both"/>
      <w:outlineLvl w:val="1"/>
    </w:pPr>
    <w:rPr>
      <w:rFonts w:eastAsia="Times New Roman"/>
      <w:lang w:val="fr-FR" w:eastAsia="fr-FR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88412A"/>
    <w:pPr>
      <w:keepNext/>
      <w:spacing w:after="120"/>
      <w:jc w:val="center"/>
      <w:outlineLvl w:val="2"/>
    </w:pPr>
    <w:rPr>
      <w:rFonts w:eastAsia="Times New Roman"/>
      <w:b/>
      <w:bCs/>
      <w:lang w:val="fr-FR" w:eastAsia="fr-FR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88412A"/>
    <w:pPr>
      <w:keepNext/>
      <w:ind w:left="426"/>
      <w:jc w:val="center"/>
      <w:outlineLvl w:val="4"/>
    </w:pPr>
    <w:rPr>
      <w:rFonts w:eastAsia="Times New Roman"/>
      <w:b/>
      <w:bCs/>
      <w:lang w:eastAsia="fr-FR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locked/>
    <w:rsid w:val="0088412A"/>
    <w:rPr>
      <w:rFonts w:ascii="Times New Roman" w:hAnsi="Times New Roman" w:cs="Times New Roman"/>
      <w:sz w:val="20"/>
      <w:szCs w:val="20"/>
      <w:lang w:val="fr-FR" w:eastAsia="fr-FR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88412A"/>
    <w:rPr>
      <w:rFonts w:ascii="Times New Roman" w:hAnsi="Times New Roman" w:cs="Times New Roman"/>
      <w:b/>
      <w:bCs/>
      <w:sz w:val="20"/>
      <w:szCs w:val="20"/>
      <w:lang w:val="fr-FR" w:eastAsia="fr-FR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88412A"/>
    <w:rPr>
      <w:rFonts w:ascii="Times New Roman" w:hAnsi="Times New Roman" w:cs="Times New Roman"/>
      <w:b/>
      <w:bCs/>
      <w:sz w:val="20"/>
      <w:szCs w:val="20"/>
      <w:lang w:eastAsia="fr-FR"/>
    </w:rPr>
  </w:style>
  <w:style w:type="paragraph" w:styleId="Nagwek">
    <w:name w:val="header"/>
    <w:basedOn w:val="Normalny"/>
    <w:link w:val="NagwekZnak"/>
    <w:uiPriority w:val="99"/>
    <w:rsid w:val="00F079EF"/>
    <w:pPr>
      <w:tabs>
        <w:tab w:val="center" w:pos="4536"/>
        <w:tab w:val="right" w:pos="9072"/>
      </w:tabs>
    </w:pPr>
    <w:rPr>
      <w:rFonts w:ascii="Calibri" w:eastAsia="Calibri" w:hAnsi="Calibri" w:cs="Calibri"/>
      <w:sz w:val="22"/>
      <w:szCs w:val="22"/>
      <w:lang w:val="de-DE" w:eastAsia="en-US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F079EF"/>
    <w:rPr>
      <w:rFonts w:cs="Calibri"/>
      <w:sz w:val="22"/>
      <w:szCs w:val="22"/>
      <w:lang w:val="de-DE" w:eastAsia="en-US"/>
    </w:rPr>
  </w:style>
  <w:style w:type="paragraph" w:styleId="Stopka">
    <w:name w:val="footer"/>
    <w:basedOn w:val="Normalny"/>
    <w:link w:val="StopkaZnak"/>
    <w:uiPriority w:val="99"/>
    <w:rsid w:val="00E84414"/>
    <w:pPr>
      <w:tabs>
        <w:tab w:val="center" w:pos="4536"/>
        <w:tab w:val="right" w:pos="9072"/>
      </w:tabs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E84414"/>
  </w:style>
  <w:style w:type="character" w:styleId="Hipercze">
    <w:name w:val="Hyperlink"/>
    <w:basedOn w:val="Domylnaczcionkaakapitu"/>
    <w:uiPriority w:val="99"/>
    <w:rsid w:val="00E84414"/>
    <w:rPr>
      <w:color w:val="0000FF"/>
      <w:u w:val="single"/>
    </w:rPr>
  </w:style>
  <w:style w:type="paragraph" w:styleId="Bezodstpw">
    <w:name w:val="No Spacing"/>
    <w:uiPriority w:val="99"/>
    <w:qFormat/>
    <w:rsid w:val="00E84414"/>
    <w:rPr>
      <w:rFonts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E84414"/>
    <w:pPr>
      <w:widowControl w:val="0"/>
      <w:suppressAutoHyphens/>
      <w:spacing w:after="120"/>
    </w:pPr>
    <w:rPr>
      <w:rFonts w:eastAsia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E84414"/>
    <w:rPr>
      <w:rFonts w:ascii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E84414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0F0BF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0F0BFD"/>
    <w:rPr>
      <w:rFonts w:ascii="Tahoma" w:eastAsia="MS Mincho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99"/>
    <w:rsid w:val="00E1271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rsid w:val="0088412A"/>
    <w:rPr>
      <w:rFonts w:eastAsia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88412A"/>
    <w:rPr>
      <w:rFonts w:ascii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88412A"/>
    <w:rPr>
      <w:vertAlign w:val="superscript"/>
    </w:rPr>
  </w:style>
  <w:style w:type="paragraph" w:styleId="Tekstpodstawowy3">
    <w:name w:val="Body Text 3"/>
    <w:basedOn w:val="Normalny"/>
    <w:link w:val="Tekstpodstawowy3Znak"/>
    <w:uiPriority w:val="99"/>
    <w:rsid w:val="0088412A"/>
    <w:pPr>
      <w:spacing w:after="120"/>
    </w:pPr>
    <w:rPr>
      <w:rFonts w:eastAsia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88412A"/>
    <w:rPr>
      <w:rFonts w:ascii="Times New Roman" w:hAnsi="Times New Roman" w:cs="Times New Roman"/>
      <w:sz w:val="16"/>
      <w:szCs w:val="16"/>
      <w:lang w:eastAsia="pl-PL"/>
    </w:rPr>
  </w:style>
  <w:style w:type="paragraph" w:styleId="NormalnyWeb">
    <w:name w:val="Normal (Web)"/>
    <w:basedOn w:val="Normalny"/>
    <w:uiPriority w:val="99"/>
    <w:rsid w:val="0088412A"/>
    <w:pPr>
      <w:spacing w:before="100" w:beforeAutospacing="1" w:after="100" w:afterAutospacing="1"/>
    </w:pPr>
    <w:rPr>
      <w:rFonts w:eastAsia="Times New Roman"/>
    </w:rPr>
  </w:style>
  <w:style w:type="paragraph" w:styleId="Tytu">
    <w:name w:val="Title"/>
    <w:basedOn w:val="Normalny"/>
    <w:link w:val="TytuZnak"/>
    <w:uiPriority w:val="99"/>
    <w:qFormat/>
    <w:rsid w:val="003317A3"/>
    <w:pPr>
      <w:jc w:val="center"/>
    </w:pPr>
    <w:rPr>
      <w:rFonts w:eastAsia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99"/>
    <w:locked/>
    <w:rsid w:val="003317A3"/>
    <w:rPr>
      <w:rFonts w:ascii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uiPriority w:val="99"/>
    <w:rsid w:val="0096281C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369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wes@niemen.org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image" Target="http://www.wrotapodlasia.pl/Upload/Posting/%7b5fea3940-9385-46fc-92ee-22e389ce159d%7d/Image/Bez%20nazwy%201.jpg" TargetMode="External"/><Relationship Id="rId7" Type="http://schemas.openxmlformats.org/officeDocument/2006/relationships/image" Target="media/image3.png"/><Relationship Id="rId2" Type="http://schemas.openxmlformats.org/officeDocument/2006/relationships/image" Target="media/image5.jpeg"/><Relationship Id="rId1" Type="http://schemas.openxmlformats.org/officeDocument/2006/relationships/image" Target="media/image1.emf"/><Relationship Id="rId6" Type="http://schemas.openxmlformats.org/officeDocument/2006/relationships/image" Target="http://www.niemen.org.pl/templates/projekt06/images/img_lim.png" TargetMode="External"/><Relationship Id="rId5" Type="http://schemas.openxmlformats.org/officeDocument/2006/relationships/image" Target="media/image6.png"/><Relationship Id="rId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papier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1C2C91-F60D-4069-9508-F21E507F8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</Template>
  <TotalTime>2</TotalTime>
  <Pages>1</Pages>
  <Words>75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2012-11-29T13:03:00Z</cp:lastPrinted>
  <dcterms:created xsi:type="dcterms:W3CDTF">2015-06-02T08:27:00Z</dcterms:created>
  <dcterms:modified xsi:type="dcterms:W3CDTF">2015-06-02T08:33:00Z</dcterms:modified>
</cp:coreProperties>
</file>